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9F438" w14:textId="77777777" w:rsidR="00C939EB" w:rsidRDefault="00C939EB" w:rsidP="00C939EB">
      <w:pPr>
        <w:rPr>
          <w:rFonts w:ascii="Catamaran Light" w:hAnsi="Catamaran Light" w:cs="Catamaran Light"/>
        </w:rPr>
      </w:pPr>
    </w:p>
    <w:p w14:paraId="176AB647" w14:textId="77777777" w:rsidR="00C939EB" w:rsidRDefault="00C939EB" w:rsidP="00C939EB">
      <w:pPr>
        <w:pStyle w:val="Ttulo1"/>
        <w:jc w:val="center"/>
      </w:pPr>
      <w:r>
        <w:t>MEMORIA TRIMESTRAL TELETRABAJO</w:t>
      </w:r>
    </w:p>
    <w:p w14:paraId="73DF8287" w14:textId="77777777" w:rsidR="00C939EB" w:rsidRDefault="00C939EB" w:rsidP="00C939EB">
      <w:pPr>
        <w:pStyle w:val="Default"/>
        <w:rPr>
          <w:sz w:val="23"/>
          <w:szCs w:val="23"/>
        </w:rPr>
      </w:pPr>
    </w:p>
    <w:p w14:paraId="609F72D9" w14:textId="77777777" w:rsidR="00C939EB" w:rsidRPr="00E15A17" w:rsidRDefault="00C939EB" w:rsidP="00C939EB">
      <w:pPr>
        <w:spacing w:before="240" w:after="200"/>
        <w:ind w:left="142"/>
        <w:jc w:val="both"/>
        <w:rPr>
          <w:sz w:val="24"/>
          <w:szCs w:val="24"/>
        </w:rPr>
      </w:pPr>
      <w:r w:rsidRPr="00E15A17">
        <w:rPr>
          <w:sz w:val="24"/>
          <w:szCs w:val="24"/>
        </w:rPr>
        <w:t>El artículo 14.8 del Reglamento de Teletrabajo del Personal Técnico, de Gestión y de Administración y Servicios de la Universidad de Almería establece lo siguiente:</w:t>
      </w:r>
    </w:p>
    <w:p w14:paraId="6005C7C5" w14:textId="77777777" w:rsidR="00C939EB" w:rsidRPr="00E15A17" w:rsidRDefault="00C939EB" w:rsidP="00C939EB">
      <w:pPr>
        <w:pStyle w:val="Cita"/>
        <w:jc w:val="both"/>
      </w:pPr>
      <w:r w:rsidRPr="00E15A17">
        <w:t>“Trimestralmente, la persona teletrabajadora deberá realizar un informe de evaluación de las actividades, previamente acordadas con su responsable, a realizar durante las jornadas de teletrabajo. Este informe deberá contar con el visto bueno de su responsable y ser remitido a Gerencia.”</w:t>
      </w:r>
    </w:p>
    <w:p w14:paraId="58CDC1B5" w14:textId="77777777" w:rsidR="00C939EB" w:rsidRDefault="00C939EB" w:rsidP="00C939EB">
      <w:pPr>
        <w:spacing w:before="240" w:after="200"/>
        <w:ind w:left="142"/>
        <w:jc w:val="both"/>
        <w:rPr>
          <w:sz w:val="24"/>
          <w:szCs w:val="24"/>
        </w:rPr>
      </w:pPr>
      <w:r w:rsidRPr="00E15A17">
        <w:rPr>
          <w:sz w:val="24"/>
          <w:szCs w:val="24"/>
        </w:rPr>
        <w:t xml:space="preserve">En cumplimiento de lo dispuesto en dicho artículo, mediante el presente documento se presenta el informe correspondiente a los meses de </w:t>
      </w:r>
      <w:r w:rsidRPr="00E15A17">
        <w:rPr>
          <w:b/>
          <w:bCs/>
          <w:sz w:val="24"/>
          <w:szCs w:val="24"/>
        </w:rPr>
        <w:t>julio, septiembre y octubre de 2025</w:t>
      </w:r>
      <w:r w:rsidRPr="00E15A17">
        <w:rPr>
          <w:sz w:val="24"/>
          <w:szCs w:val="24"/>
        </w:rPr>
        <w:t>.</w:t>
      </w:r>
    </w:p>
    <w:p w14:paraId="688D213B" w14:textId="77777777" w:rsidR="00C939EB" w:rsidRPr="00943CC7" w:rsidRDefault="00C939EB" w:rsidP="00C939EB">
      <w:pPr>
        <w:pStyle w:val="Ttulo2"/>
      </w:pPr>
      <w:r w:rsidRPr="00F70CBC">
        <w:t>DATOS PERSONALES: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939EB" w14:paraId="4BD25F30" w14:textId="77777777" w:rsidTr="003343DD">
        <w:tc>
          <w:tcPr>
            <w:tcW w:w="8494" w:type="dxa"/>
          </w:tcPr>
          <w:p w14:paraId="0940C488" w14:textId="77777777" w:rsidR="00C939EB" w:rsidRPr="00606F2E" w:rsidRDefault="00C939EB" w:rsidP="003343DD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  <w:r w:rsidRPr="00606F2E">
              <w:rPr>
                <w:rFonts w:ascii="Catamaran" w:hAnsi="Catamaran" w:cs="Catamaran"/>
                <w:sz w:val="28"/>
                <w:szCs w:val="28"/>
              </w:rPr>
              <w:t xml:space="preserve">Apellidos y Nombre: </w:t>
            </w:r>
          </w:p>
          <w:p w14:paraId="14C03EB2" w14:textId="77777777" w:rsidR="00C939EB" w:rsidRDefault="00C939EB" w:rsidP="003343DD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  <w:p w14:paraId="2E31E95D" w14:textId="77777777" w:rsidR="00C939EB" w:rsidRPr="00606F2E" w:rsidRDefault="00C939EB" w:rsidP="003343DD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</w:tc>
      </w:tr>
      <w:tr w:rsidR="00C939EB" w14:paraId="0035B150" w14:textId="77777777" w:rsidTr="003343DD">
        <w:tc>
          <w:tcPr>
            <w:tcW w:w="8494" w:type="dxa"/>
          </w:tcPr>
          <w:p w14:paraId="609A9C70" w14:textId="77777777" w:rsidR="00C939EB" w:rsidRDefault="00C939EB" w:rsidP="003343DD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  <w:r>
              <w:rPr>
                <w:rFonts w:ascii="Catamaran" w:hAnsi="Catamaran" w:cs="Catamaran"/>
                <w:sz w:val="28"/>
                <w:szCs w:val="28"/>
              </w:rPr>
              <w:t>Dirección de Correo Electrónico:</w:t>
            </w:r>
          </w:p>
          <w:p w14:paraId="26705306" w14:textId="77777777" w:rsidR="00C939EB" w:rsidRDefault="00C939EB" w:rsidP="003343DD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  <w:p w14:paraId="3E2DDAF5" w14:textId="77777777" w:rsidR="00C939EB" w:rsidRPr="00606F2E" w:rsidRDefault="00C939EB" w:rsidP="003343DD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</w:tc>
      </w:tr>
      <w:tr w:rsidR="00C939EB" w14:paraId="67C05404" w14:textId="77777777" w:rsidTr="003343DD">
        <w:tc>
          <w:tcPr>
            <w:tcW w:w="8494" w:type="dxa"/>
          </w:tcPr>
          <w:p w14:paraId="26E00868" w14:textId="77777777" w:rsidR="00C939EB" w:rsidRDefault="00C939EB" w:rsidP="003343DD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  <w:r>
              <w:rPr>
                <w:rFonts w:ascii="Catamaran" w:hAnsi="Catamaran" w:cs="Catamaran"/>
                <w:sz w:val="28"/>
                <w:szCs w:val="28"/>
              </w:rPr>
              <w:t>Puesto de Trabajo (nombre en RPT):</w:t>
            </w:r>
          </w:p>
          <w:p w14:paraId="7BAF360D" w14:textId="77777777" w:rsidR="00C939EB" w:rsidRDefault="00C939EB" w:rsidP="003343DD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  <w:p w14:paraId="0BB988C3" w14:textId="77777777" w:rsidR="00C939EB" w:rsidRPr="00606F2E" w:rsidRDefault="00C939EB" w:rsidP="003343DD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</w:tc>
      </w:tr>
      <w:tr w:rsidR="00C939EB" w14:paraId="66625E59" w14:textId="77777777" w:rsidTr="003343DD">
        <w:tc>
          <w:tcPr>
            <w:tcW w:w="8494" w:type="dxa"/>
          </w:tcPr>
          <w:p w14:paraId="5863F99D" w14:textId="77777777" w:rsidR="00C939EB" w:rsidRDefault="00C939EB" w:rsidP="003343DD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  <w:r>
              <w:rPr>
                <w:rFonts w:ascii="Catamaran" w:hAnsi="Catamaran" w:cs="Catamaran"/>
                <w:sz w:val="28"/>
                <w:szCs w:val="28"/>
              </w:rPr>
              <w:t>Servicio o Unidad:</w:t>
            </w:r>
          </w:p>
          <w:p w14:paraId="0E6BE5EA" w14:textId="77777777" w:rsidR="00C939EB" w:rsidRDefault="00C939EB" w:rsidP="003343DD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  <w:p w14:paraId="5C5FE85F" w14:textId="77777777" w:rsidR="00C939EB" w:rsidRPr="00606F2E" w:rsidRDefault="00C939EB" w:rsidP="003343DD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</w:tc>
      </w:tr>
      <w:tr w:rsidR="00C939EB" w14:paraId="32D98C2D" w14:textId="77777777" w:rsidTr="003343DD">
        <w:tc>
          <w:tcPr>
            <w:tcW w:w="8494" w:type="dxa"/>
          </w:tcPr>
          <w:p w14:paraId="66CA745D" w14:textId="77777777" w:rsidR="00C939EB" w:rsidRDefault="00C939EB" w:rsidP="003343DD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  <w:r>
              <w:rPr>
                <w:rFonts w:ascii="Catamaran" w:hAnsi="Catamaran" w:cs="Catamaran"/>
                <w:sz w:val="28"/>
                <w:szCs w:val="28"/>
              </w:rPr>
              <w:t>Responsable:</w:t>
            </w:r>
          </w:p>
          <w:p w14:paraId="7FDF1389" w14:textId="77777777" w:rsidR="00C939EB" w:rsidRDefault="00C939EB" w:rsidP="003343DD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  <w:p w14:paraId="2BFD635C" w14:textId="77777777" w:rsidR="00C939EB" w:rsidRPr="00606F2E" w:rsidRDefault="00C939EB" w:rsidP="003343DD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</w:tc>
      </w:tr>
    </w:tbl>
    <w:p w14:paraId="5EE36653" w14:textId="77777777" w:rsidR="00C939EB" w:rsidRPr="00E15A17" w:rsidRDefault="00C939EB" w:rsidP="00C939EB">
      <w:pPr>
        <w:spacing w:before="240" w:after="200"/>
        <w:ind w:left="142"/>
        <w:jc w:val="both"/>
        <w:rPr>
          <w:sz w:val="24"/>
          <w:szCs w:val="24"/>
        </w:rPr>
      </w:pPr>
    </w:p>
    <w:tbl>
      <w:tblPr>
        <w:tblStyle w:val="Tablaconcuadrcula"/>
        <w:tblW w:w="8749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7"/>
        <w:gridCol w:w="3142"/>
        <w:gridCol w:w="870"/>
      </w:tblGrid>
      <w:tr w:rsidR="00C939EB" w14:paraId="321FB0CA" w14:textId="77777777" w:rsidTr="0030330D">
        <w:trPr>
          <w:trHeight w:val="1057"/>
        </w:trPr>
        <w:tc>
          <w:tcPr>
            <w:tcW w:w="8749" w:type="dxa"/>
            <w:gridSpan w:val="3"/>
          </w:tcPr>
          <w:p w14:paraId="37A7E354" w14:textId="77777777" w:rsidR="00C939EB" w:rsidRDefault="00C939EB" w:rsidP="003343DD">
            <w:pPr>
              <w:pStyle w:val="Ttulo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INFORME DEL TELETRABAJADOR</w:t>
            </w:r>
          </w:p>
          <w:p w14:paraId="5389BA07" w14:textId="77777777" w:rsidR="00AB09D3" w:rsidRPr="00AB09D3" w:rsidRDefault="00AB09D3" w:rsidP="00AB09D3"/>
          <w:p w14:paraId="54D95F09" w14:textId="5E79E3C1" w:rsidR="009274B6" w:rsidRPr="00AB09D3" w:rsidRDefault="009274B6" w:rsidP="009274B6">
            <w:pPr>
              <w:rPr>
                <w:sz w:val="18"/>
                <w:szCs w:val="18"/>
              </w:rPr>
            </w:pPr>
            <w:r w:rsidRPr="00AB09D3">
              <w:rPr>
                <w:sz w:val="18"/>
                <w:szCs w:val="18"/>
              </w:rPr>
              <w:t>Cuando la respuesta sea un desplegable con los valores numéricos de a 1 a 5, cuanto mayor sea el valor, más de acuerdo se está con l</w:t>
            </w:r>
            <w:r w:rsidR="0097469B">
              <w:rPr>
                <w:sz w:val="18"/>
                <w:szCs w:val="18"/>
              </w:rPr>
              <w:t xml:space="preserve">o que se pregunta o afirma </w:t>
            </w:r>
            <w:r w:rsidRPr="00AB09D3">
              <w:rPr>
                <w:sz w:val="18"/>
                <w:szCs w:val="18"/>
              </w:rPr>
              <w:t xml:space="preserve"> (1=Totalmente en desacuerdo, 5=Totalmente de acuerdo)</w:t>
            </w:r>
          </w:p>
        </w:tc>
      </w:tr>
      <w:tr w:rsidR="00C939EB" w14:paraId="15FB6BC1" w14:textId="77777777" w:rsidTr="0030330D">
        <w:trPr>
          <w:trHeight w:val="683"/>
        </w:trPr>
        <w:tc>
          <w:tcPr>
            <w:tcW w:w="4737" w:type="dxa"/>
          </w:tcPr>
          <w:p w14:paraId="04CE0B08" w14:textId="77777777" w:rsidR="00C939EB" w:rsidRPr="00F10893" w:rsidRDefault="00C939EB" w:rsidP="003343DD">
            <w:pPr>
              <w:pStyle w:val="Ttulo2"/>
              <w:rPr>
                <w:rFonts w:ascii="Times New Roman" w:hAnsi="Times New Roman" w:cs="Times New Roman"/>
              </w:rPr>
            </w:pPr>
            <w:r w:rsidRPr="00F10893">
              <w:rPr>
                <w:rFonts w:ascii="Times New Roman" w:hAnsi="Times New Roman" w:cs="Times New Roman"/>
                <w:color w:val="auto"/>
              </w:rPr>
              <w:t xml:space="preserve">¿Cuál es su valoración global del teletrabajo? </w:t>
            </w:r>
          </w:p>
        </w:tc>
        <w:sdt>
          <w:sdtPr>
            <w:rPr>
              <w:rFonts w:ascii="Times New Roman" w:hAnsi="Times New Roman" w:cs="Times New Roman"/>
            </w:rPr>
            <w:id w:val="-1495876466"/>
            <w:placeholder>
              <w:docPart w:val="19D792B1512746928E9351A998DFFA9E"/>
            </w:placeholder>
            <w:showingPlcHdr/>
            <w:comboBox>
              <w:listItem w:value="Elija un elemento (5 max, 1 min)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comboBox>
          </w:sdtPr>
          <w:sdtContent>
            <w:tc>
              <w:tcPr>
                <w:tcW w:w="4011" w:type="dxa"/>
                <w:gridSpan w:val="2"/>
              </w:tcPr>
              <w:p w14:paraId="6F89D69E" w14:textId="77777777" w:rsidR="00C939EB" w:rsidRPr="00F10893" w:rsidRDefault="00C939EB" w:rsidP="003343DD">
                <w:pPr>
                  <w:pStyle w:val="Ttulo2"/>
                  <w:rPr>
                    <w:rFonts w:ascii="Times New Roman" w:hAnsi="Times New Roman" w:cs="Times New Roman"/>
                    <w:color w:val="auto"/>
                  </w:rPr>
                </w:pPr>
                <w:r w:rsidRPr="00F10893">
                  <w:rPr>
                    <w:rStyle w:val="Textodelmarcadordeposicin"/>
                    <w:rFonts w:ascii="Times New Roman" w:hAnsi="Times New Roman" w:cs="Times New Roman"/>
                  </w:rPr>
                  <w:t>Elija un elemento.</w:t>
                </w:r>
              </w:p>
            </w:tc>
          </w:sdtContent>
        </w:sdt>
      </w:tr>
      <w:tr w:rsidR="00C939EB" w14:paraId="0CF3AFE8" w14:textId="77777777" w:rsidTr="0030330D">
        <w:trPr>
          <w:trHeight w:val="699"/>
        </w:trPr>
        <w:tc>
          <w:tcPr>
            <w:tcW w:w="4737" w:type="dxa"/>
          </w:tcPr>
          <w:p w14:paraId="6961846E" w14:textId="77777777" w:rsidR="00C939EB" w:rsidRPr="00F10893" w:rsidRDefault="00C939EB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 w:rsidRPr="00F10893">
              <w:rPr>
                <w:rFonts w:ascii="Times New Roman" w:hAnsi="Times New Roman" w:cs="Times New Roman"/>
                <w:color w:val="auto"/>
              </w:rPr>
              <w:t>¿Ha tenido problemas técnicos que hayan dificultado su teletrabajo?</w:t>
            </w:r>
          </w:p>
        </w:tc>
        <w:sdt>
          <w:sdtPr>
            <w:rPr>
              <w:rFonts w:ascii="Times New Roman" w:hAnsi="Times New Roman" w:cs="Times New Roman"/>
            </w:rPr>
            <w:id w:val="1222184613"/>
            <w:placeholder>
              <w:docPart w:val="8BC14CCEF48245FF8AC23D6EAFD943BE"/>
            </w:placeholder>
            <w:showingPlcHdr/>
            <w:dropDownList>
              <w:listItem w:value="Elija un elemento."/>
              <w:listItem w:displayText="Nunca" w:value="Nunca"/>
              <w:listItem w:displayText="En raras ocasiones" w:value="En raras ocasiones"/>
              <w:listItem w:displayText="En muchas ocasiones" w:value="En muchas ocasiones"/>
              <w:listItem w:displayText="Siempre o casi siempre" w:value="Siempre o casi siempre"/>
            </w:dropDownList>
          </w:sdtPr>
          <w:sdtContent>
            <w:tc>
              <w:tcPr>
                <w:tcW w:w="4011" w:type="dxa"/>
                <w:gridSpan w:val="2"/>
              </w:tcPr>
              <w:p w14:paraId="5D226E70" w14:textId="77777777" w:rsidR="00C939EB" w:rsidRPr="00F10893" w:rsidRDefault="00C939EB" w:rsidP="003343DD">
                <w:pPr>
                  <w:pStyle w:val="Ttulo2"/>
                  <w:rPr>
                    <w:rFonts w:ascii="Times New Roman" w:hAnsi="Times New Roman" w:cs="Times New Roman"/>
                  </w:rPr>
                </w:pPr>
                <w:r w:rsidRPr="00F10893">
                  <w:rPr>
                    <w:rStyle w:val="Textodelmarcadordeposicin"/>
                    <w:rFonts w:ascii="Times New Roman" w:hAnsi="Times New Roman" w:cs="Times New Roman"/>
                  </w:rPr>
                  <w:t>Elija un elemento.</w:t>
                </w:r>
              </w:p>
            </w:tc>
          </w:sdtContent>
        </w:sdt>
      </w:tr>
      <w:tr w:rsidR="00C939EB" w14:paraId="625E3B76" w14:textId="77777777" w:rsidTr="0030330D">
        <w:trPr>
          <w:trHeight w:val="2278"/>
        </w:trPr>
        <w:tc>
          <w:tcPr>
            <w:tcW w:w="4737" w:type="dxa"/>
          </w:tcPr>
          <w:p w14:paraId="7BB01C5D" w14:textId="77777777" w:rsidR="00C939EB" w:rsidRPr="00F10893" w:rsidRDefault="00C939EB" w:rsidP="003343DD">
            <w:pPr>
              <w:pStyle w:val="Ttulo2"/>
              <w:rPr>
                <w:rFonts w:ascii="Times New Roman" w:hAnsi="Times New Roman" w:cs="Times New Roman"/>
              </w:rPr>
            </w:pPr>
            <w:r w:rsidRPr="00F10893">
              <w:rPr>
                <w:rFonts w:ascii="Times New Roman" w:hAnsi="Times New Roman" w:cs="Times New Roman"/>
                <w:color w:val="auto"/>
              </w:rPr>
              <w:t>En caso de que no haya contestado “nunca” a la pregunta anterior, especifique qué tipo de problemas técnicos ha tenido.</w:t>
            </w:r>
          </w:p>
        </w:tc>
        <w:tc>
          <w:tcPr>
            <w:tcW w:w="3142" w:type="dxa"/>
          </w:tcPr>
          <w:p w14:paraId="2E3D07C2" w14:textId="77777777" w:rsidR="00C939EB" w:rsidRPr="00F10893" w:rsidRDefault="00C939EB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 w:rsidRPr="00F10893">
              <w:rPr>
                <w:rFonts w:ascii="Times New Roman" w:hAnsi="Times New Roman" w:cs="Times New Roman"/>
                <w:color w:val="auto"/>
              </w:rPr>
              <w:t>Teléfono.</w:t>
            </w:r>
          </w:p>
          <w:p w14:paraId="765F6D92" w14:textId="77777777" w:rsidR="00C939EB" w:rsidRPr="00F10893" w:rsidRDefault="00C939EB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 w:rsidRPr="00F10893">
              <w:rPr>
                <w:rFonts w:ascii="Times New Roman" w:hAnsi="Times New Roman" w:cs="Times New Roman"/>
                <w:color w:val="auto"/>
              </w:rPr>
              <w:t>VPN.</w:t>
            </w:r>
          </w:p>
          <w:p w14:paraId="45FB80E9" w14:textId="77777777" w:rsidR="00C939EB" w:rsidRPr="00F10893" w:rsidRDefault="00C939EB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 w:rsidRPr="00F10893">
              <w:rPr>
                <w:rFonts w:ascii="Times New Roman" w:hAnsi="Times New Roman" w:cs="Times New Roman"/>
                <w:color w:val="auto"/>
              </w:rPr>
              <w:t>Conexión al escritorio remoto:</w:t>
            </w:r>
          </w:p>
          <w:p w14:paraId="5C8D42AF" w14:textId="77777777" w:rsidR="00C939EB" w:rsidRPr="00F10893" w:rsidRDefault="00C939EB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 w:rsidRPr="00F10893">
              <w:rPr>
                <w:rFonts w:ascii="Times New Roman" w:hAnsi="Times New Roman" w:cs="Times New Roman"/>
                <w:color w:val="auto"/>
              </w:rPr>
              <w:t>Otras: Especifique cuáles:</w:t>
            </w:r>
          </w:p>
          <w:p w14:paraId="32441DD3" w14:textId="77777777" w:rsidR="00C939EB" w:rsidRPr="00F10893" w:rsidRDefault="00C939EB" w:rsidP="003343DD"/>
          <w:p w14:paraId="7A38F0DB" w14:textId="77777777" w:rsidR="00C939EB" w:rsidRPr="00F10893" w:rsidRDefault="00C939EB" w:rsidP="003343DD"/>
        </w:tc>
        <w:tc>
          <w:tcPr>
            <w:tcW w:w="869" w:type="dxa"/>
          </w:tcPr>
          <w:p w14:paraId="757CED27" w14:textId="77777777" w:rsidR="00C939EB" w:rsidRPr="00F10893" w:rsidRDefault="00000000" w:rsidP="003343DD">
            <w:pPr>
              <w:pStyle w:val="Ttulo2"/>
              <w:jc w:val="center"/>
              <w:rPr>
                <w:rFonts w:ascii="Times New Roman" w:hAnsi="Times New Roman" w:cs="Times New Roman"/>
                <w:color w:val="auto"/>
              </w:rPr>
            </w:pPr>
            <w:sdt>
              <w:sdtPr>
                <w:rPr>
                  <w:rFonts w:ascii="Times New Roman" w:hAnsi="Times New Roman" w:cs="Times New Roman"/>
                  <w:color w:val="auto"/>
                </w:rPr>
                <w:id w:val="-632559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39EB" w:rsidRPr="00F10893">
                  <w:rPr>
                    <w:rFonts w:ascii="Segoe UI Symbol" w:eastAsia="MS Gothic" w:hAnsi="Segoe UI Symbol" w:cs="Segoe UI Symbol"/>
                    <w:color w:val="auto"/>
                  </w:rPr>
                  <w:t>☐</w:t>
                </w:r>
              </w:sdtContent>
            </w:sdt>
          </w:p>
          <w:p w14:paraId="54A2EB13" w14:textId="77777777" w:rsidR="00C939EB" w:rsidRPr="00F10893" w:rsidRDefault="00000000" w:rsidP="003343DD">
            <w:pPr>
              <w:pStyle w:val="Ttulo2"/>
              <w:jc w:val="center"/>
              <w:rPr>
                <w:rFonts w:ascii="Times New Roman" w:eastAsia="MS Gothic" w:hAnsi="Times New Roman" w:cs="Times New Roman"/>
                <w:color w:val="auto"/>
              </w:rPr>
            </w:pPr>
            <w:sdt>
              <w:sdtPr>
                <w:rPr>
                  <w:rFonts w:ascii="Times New Roman" w:eastAsia="MS Gothic" w:hAnsi="Times New Roman" w:cs="Times New Roman"/>
                  <w:color w:val="auto"/>
                </w:rPr>
                <w:id w:val="867490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39EB" w:rsidRPr="00F10893">
                  <w:rPr>
                    <w:rFonts w:ascii="Segoe UI Symbol" w:eastAsia="MS Gothic" w:hAnsi="Segoe UI Symbol" w:cs="Segoe UI Symbol"/>
                    <w:color w:val="auto"/>
                  </w:rPr>
                  <w:t>☐</w:t>
                </w:r>
              </w:sdtContent>
            </w:sdt>
          </w:p>
          <w:p w14:paraId="09212620" w14:textId="77777777" w:rsidR="00C939EB" w:rsidRPr="00F10893" w:rsidRDefault="00000000" w:rsidP="003343DD">
            <w:pPr>
              <w:pStyle w:val="Ttulo2"/>
              <w:jc w:val="center"/>
              <w:rPr>
                <w:rFonts w:ascii="Times New Roman" w:eastAsia="MS Gothic" w:hAnsi="Times New Roman" w:cs="Times New Roman"/>
                <w:color w:val="auto"/>
              </w:rPr>
            </w:pPr>
            <w:sdt>
              <w:sdtPr>
                <w:rPr>
                  <w:rFonts w:ascii="Times New Roman" w:eastAsia="MS Gothic" w:hAnsi="Times New Roman" w:cs="Times New Roman"/>
                  <w:color w:val="auto"/>
                </w:rPr>
                <w:id w:val="1974636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39EB" w:rsidRPr="00F10893">
                  <w:rPr>
                    <w:rFonts w:ascii="Segoe UI Symbol" w:eastAsia="MS Gothic" w:hAnsi="Segoe UI Symbol" w:cs="Segoe UI Symbol"/>
                    <w:color w:val="auto"/>
                  </w:rPr>
                  <w:t>☐</w:t>
                </w:r>
              </w:sdtContent>
            </w:sdt>
            <w:r w:rsidR="00C939EB" w:rsidRPr="00F10893">
              <w:rPr>
                <w:rFonts w:ascii="Times New Roman" w:eastAsia="MS Gothic" w:hAnsi="Times New Roman" w:cs="Times New Roman"/>
                <w:color w:val="auto"/>
              </w:rPr>
              <w:t xml:space="preserve"> </w:t>
            </w:r>
          </w:p>
          <w:p w14:paraId="57C05484" w14:textId="77777777" w:rsidR="00C939EB" w:rsidRPr="00F10893" w:rsidRDefault="00C939EB" w:rsidP="003343DD">
            <w:pPr>
              <w:pStyle w:val="Ttulo2"/>
              <w:jc w:val="center"/>
              <w:rPr>
                <w:rFonts w:ascii="Times New Roman" w:eastAsia="MS Gothic" w:hAnsi="Times New Roman" w:cs="Times New Roman"/>
                <w:color w:val="auto"/>
              </w:rPr>
            </w:pPr>
            <w:r w:rsidRPr="00F10893">
              <w:rPr>
                <w:rFonts w:ascii="Times New Roman" w:eastAsia="MS Gothic" w:hAnsi="Times New Roman" w:cs="Times New Roman"/>
                <w:color w:val="auto"/>
              </w:rPr>
              <w:t xml:space="preserve">     </w:t>
            </w:r>
          </w:p>
          <w:sdt>
            <w:sdtPr>
              <w:rPr>
                <w:rFonts w:ascii="Times New Roman" w:eastAsia="MS Gothic" w:hAnsi="Times New Roman" w:cs="Times New Roman"/>
                <w:color w:val="auto"/>
              </w:rPr>
              <w:id w:val="18865301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774351" w14:textId="77777777" w:rsidR="00C939EB" w:rsidRPr="00F10893" w:rsidRDefault="00C939EB" w:rsidP="003343DD">
                <w:pPr>
                  <w:pStyle w:val="Ttulo2"/>
                  <w:spacing w:before="0"/>
                  <w:jc w:val="center"/>
                  <w:rPr>
                    <w:rFonts w:ascii="Times New Roman" w:hAnsi="Times New Roman" w:cs="Times New Roman"/>
                  </w:rPr>
                </w:pPr>
                <w:r w:rsidRPr="00F10893">
                  <w:rPr>
                    <w:rFonts w:ascii="Segoe UI Symbol" w:eastAsia="MS Gothic" w:hAnsi="Segoe UI Symbol" w:cs="Segoe UI Symbol"/>
                    <w:color w:val="auto"/>
                  </w:rPr>
                  <w:t>☐</w:t>
                </w:r>
              </w:p>
            </w:sdtContent>
          </w:sdt>
        </w:tc>
      </w:tr>
      <w:tr w:rsidR="00C939EB" w14:paraId="543A4DD0" w14:textId="77777777" w:rsidTr="0030330D">
        <w:trPr>
          <w:trHeight w:val="1334"/>
        </w:trPr>
        <w:tc>
          <w:tcPr>
            <w:tcW w:w="4737" w:type="dxa"/>
          </w:tcPr>
          <w:p w14:paraId="541C112E" w14:textId="77777777" w:rsidR="00C939EB" w:rsidRPr="00F10893" w:rsidRDefault="00C939EB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 w:rsidRPr="00787125">
              <w:rPr>
                <w:rFonts w:ascii="Times New Roman" w:hAnsi="Times New Roman" w:cs="Times New Roman"/>
                <w:color w:val="auto"/>
              </w:rPr>
              <w:t>¿Ha tenido alguna dificultad para acceder a herramientas, software o documentos específicos (físicos o digitales) necesarios para el desarrollo de sus funciones?</w:t>
            </w:r>
          </w:p>
        </w:tc>
        <w:sdt>
          <w:sdtPr>
            <w:rPr>
              <w:rFonts w:ascii="Times New Roman" w:hAnsi="Times New Roman" w:cs="Times New Roman"/>
            </w:rPr>
            <w:id w:val="843045028"/>
            <w:placeholder>
              <w:docPart w:val="8C7BED579ECD4B7AA43651CDDEE3F2B2"/>
            </w:placeholder>
            <w:showingPlcHdr/>
            <w:dropDownList>
              <w:listItem w:value="Elija un elemento."/>
              <w:listItem w:displayText="Nunca" w:value="Nunca"/>
              <w:listItem w:displayText="En raras ocasiones" w:value="En raras ocasiones"/>
              <w:listItem w:displayText="En muchas ocasiones" w:value="En muchas ocasiones"/>
              <w:listItem w:displayText="Siempre o casi siempre" w:value="Siempre o casi siempre"/>
            </w:dropDownList>
          </w:sdtPr>
          <w:sdtContent>
            <w:tc>
              <w:tcPr>
                <w:tcW w:w="4011" w:type="dxa"/>
                <w:gridSpan w:val="2"/>
              </w:tcPr>
              <w:p w14:paraId="53CC0074" w14:textId="77777777" w:rsidR="00C939EB" w:rsidRDefault="00C939EB" w:rsidP="003343DD">
                <w:pPr>
                  <w:pStyle w:val="Ttulo2"/>
                  <w:rPr>
                    <w:rFonts w:ascii="Times New Roman" w:hAnsi="Times New Roman" w:cs="Times New Roman"/>
                    <w:color w:val="auto"/>
                  </w:rPr>
                </w:pPr>
                <w:r w:rsidRPr="00F10893">
                  <w:rPr>
                    <w:rStyle w:val="Textodelmarcadordeposicin"/>
                    <w:rFonts w:ascii="Times New Roman" w:hAnsi="Times New Roman" w:cs="Times New Roman"/>
                  </w:rPr>
                  <w:t>Elija un elemento.</w:t>
                </w:r>
              </w:p>
            </w:tc>
          </w:sdtContent>
        </w:sdt>
      </w:tr>
      <w:tr w:rsidR="0016084F" w14:paraId="6C6EB33E" w14:textId="77777777" w:rsidTr="0030330D">
        <w:trPr>
          <w:trHeight w:val="1008"/>
        </w:trPr>
        <w:tc>
          <w:tcPr>
            <w:tcW w:w="4737" w:type="dxa"/>
          </w:tcPr>
          <w:p w14:paraId="78624C22" w14:textId="0B228851" w:rsidR="0016084F" w:rsidRPr="00787125" w:rsidRDefault="0016084F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¿</w:t>
            </w:r>
            <w:r w:rsidR="009274B6">
              <w:rPr>
                <w:rFonts w:ascii="Times New Roman" w:hAnsi="Times New Roman" w:cs="Times New Roman"/>
                <w:color w:val="auto"/>
              </w:rPr>
              <w:t>Piensa que estar</w:t>
            </w:r>
            <w:r>
              <w:rPr>
                <w:rFonts w:ascii="Times New Roman" w:hAnsi="Times New Roman" w:cs="Times New Roman"/>
                <w:color w:val="auto"/>
              </w:rPr>
              <w:t xml:space="preserve"> teletrabajando tiene</w:t>
            </w:r>
            <w:r w:rsidR="009274B6">
              <w:rPr>
                <w:rFonts w:ascii="Times New Roman" w:hAnsi="Times New Roman" w:cs="Times New Roman"/>
                <w:color w:val="auto"/>
              </w:rPr>
              <w:t xml:space="preserve"> un impacto positivo</w:t>
            </w:r>
            <w:r>
              <w:rPr>
                <w:rFonts w:ascii="Times New Roman" w:hAnsi="Times New Roman" w:cs="Times New Roman"/>
                <w:color w:val="auto"/>
              </w:rPr>
              <w:t xml:space="preserve"> en el rendimiento laboral</w:t>
            </w:r>
            <w:r w:rsidR="009274B6">
              <w:rPr>
                <w:rFonts w:ascii="Times New Roman" w:hAnsi="Times New Roman" w:cs="Times New Roman"/>
                <w:color w:val="auto"/>
              </w:rPr>
              <w:t xml:space="preserve"> del </w:t>
            </w:r>
            <w:r>
              <w:rPr>
                <w:rFonts w:ascii="Times New Roman" w:hAnsi="Times New Roman" w:cs="Times New Roman"/>
                <w:color w:val="auto"/>
              </w:rPr>
              <w:t>trabajador?</w:t>
            </w:r>
          </w:p>
        </w:tc>
        <w:sdt>
          <w:sdtPr>
            <w:rPr>
              <w:rFonts w:ascii="Times New Roman" w:hAnsi="Times New Roman" w:cs="Times New Roman"/>
            </w:rPr>
            <w:id w:val="2097280444"/>
            <w:placeholder>
              <w:docPart w:val="B9BD97F063A64778A07645730350E08F"/>
            </w:placeholder>
            <w:showingPlcHdr/>
            <w:comboBox>
              <w:listItem w:value="Elija un elemento (5 max, 1 min)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comboBox>
          </w:sdtPr>
          <w:sdtContent>
            <w:tc>
              <w:tcPr>
                <w:tcW w:w="4011" w:type="dxa"/>
                <w:gridSpan w:val="2"/>
              </w:tcPr>
              <w:p w14:paraId="6E0FBA65" w14:textId="47FB2C62" w:rsidR="0016084F" w:rsidRDefault="0016084F" w:rsidP="003343DD">
                <w:pPr>
                  <w:pStyle w:val="Ttulo2"/>
                  <w:rPr>
                    <w:rFonts w:ascii="Times New Roman" w:hAnsi="Times New Roman" w:cs="Times New Roman"/>
                  </w:rPr>
                </w:pPr>
                <w:r w:rsidRPr="00F10893">
                  <w:rPr>
                    <w:rStyle w:val="Textodelmarcadordeposicin"/>
                    <w:rFonts w:ascii="Times New Roman" w:hAnsi="Times New Roman" w:cs="Times New Roman"/>
                  </w:rPr>
                  <w:t>Elija un elemento.</w:t>
                </w:r>
              </w:p>
            </w:tc>
          </w:sdtContent>
        </w:sdt>
      </w:tr>
      <w:tr w:rsidR="0016084F" w14:paraId="64C16A87" w14:textId="77777777" w:rsidTr="0030330D">
        <w:trPr>
          <w:trHeight w:val="1334"/>
        </w:trPr>
        <w:tc>
          <w:tcPr>
            <w:tcW w:w="4737" w:type="dxa"/>
          </w:tcPr>
          <w:p w14:paraId="6C231172" w14:textId="3E3B2CFB" w:rsidR="0016084F" w:rsidRPr="00787125" w:rsidRDefault="0016084F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¿</w:t>
            </w:r>
            <w:r w:rsidR="009274B6">
              <w:rPr>
                <w:rFonts w:ascii="Times New Roman" w:hAnsi="Times New Roman" w:cs="Times New Roman"/>
                <w:color w:val="auto"/>
              </w:rPr>
              <w:t>Piensa</w:t>
            </w:r>
            <w:r>
              <w:rPr>
                <w:rFonts w:ascii="Times New Roman" w:hAnsi="Times New Roman" w:cs="Times New Roman"/>
                <w:color w:val="auto"/>
              </w:rPr>
              <w:t xml:space="preserve"> que el teletrabajo</w:t>
            </w:r>
            <w:r w:rsidR="009274B6">
              <w:rPr>
                <w:rFonts w:ascii="Times New Roman" w:hAnsi="Times New Roman" w:cs="Times New Roman"/>
                <w:color w:val="auto"/>
              </w:rPr>
              <w:t xml:space="preserve"> tiene un impacto positivo </w:t>
            </w:r>
            <w:r>
              <w:rPr>
                <w:rFonts w:ascii="Times New Roman" w:hAnsi="Times New Roman" w:cs="Times New Roman"/>
                <w:color w:val="auto"/>
              </w:rPr>
              <w:t>la cantidad y la calidad del trabajo realizado por su servicio o unidad?</w:t>
            </w:r>
          </w:p>
        </w:tc>
        <w:sdt>
          <w:sdtPr>
            <w:rPr>
              <w:rFonts w:ascii="Times New Roman" w:hAnsi="Times New Roman" w:cs="Times New Roman"/>
            </w:rPr>
            <w:id w:val="712159327"/>
            <w:placeholder>
              <w:docPart w:val="74EF107BB6E9430E84F6ACEDF702F4B6"/>
            </w:placeholder>
            <w:showingPlcHdr/>
            <w:comboBox>
              <w:listItem w:value="Elija un elemento (5 max, 1 min)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comboBox>
          </w:sdtPr>
          <w:sdtContent>
            <w:tc>
              <w:tcPr>
                <w:tcW w:w="4011" w:type="dxa"/>
                <w:gridSpan w:val="2"/>
              </w:tcPr>
              <w:p w14:paraId="18613881" w14:textId="4EB762FB" w:rsidR="0016084F" w:rsidRDefault="0016084F" w:rsidP="003343DD">
                <w:pPr>
                  <w:pStyle w:val="Ttulo2"/>
                  <w:rPr>
                    <w:rFonts w:ascii="Times New Roman" w:hAnsi="Times New Roman" w:cs="Times New Roman"/>
                  </w:rPr>
                </w:pPr>
                <w:r w:rsidRPr="00F10893">
                  <w:rPr>
                    <w:rStyle w:val="Textodelmarcadordeposicin"/>
                    <w:rFonts w:ascii="Times New Roman" w:hAnsi="Times New Roman" w:cs="Times New Roman"/>
                  </w:rPr>
                  <w:t>Elija un elemento.</w:t>
                </w:r>
              </w:p>
            </w:tc>
          </w:sdtContent>
        </w:sdt>
      </w:tr>
      <w:tr w:rsidR="0016084F" w14:paraId="1DDDFEB7" w14:textId="77777777" w:rsidTr="0030330D">
        <w:trPr>
          <w:trHeight w:val="1350"/>
        </w:trPr>
        <w:tc>
          <w:tcPr>
            <w:tcW w:w="4737" w:type="dxa"/>
          </w:tcPr>
          <w:p w14:paraId="1D77B0F4" w14:textId="7CEB0821" w:rsidR="0016084F" w:rsidRPr="00787125" w:rsidRDefault="0016084F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¿</w:t>
            </w:r>
            <w:r w:rsidR="009274B6">
              <w:rPr>
                <w:rFonts w:ascii="Times New Roman" w:hAnsi="Times New Roman" w:cs="Times New Roman"/>
                <w:color w:val="auto"/>
              </w:rPr>
              <w:t>P</w:t>
            </w:r>
            <w:r>
              <w:rPr>
                <w:rFonts w:ascii="Times New Roman" w:hAnsi="Times New Roman" w:cs="Times New Roman"/>
                <w:color w:val="auto"/>
              </w:rPr>
              <w:t xml:space="preserve">iensa que el teletrabajo tiene </w:t>
            </w:r>
            <w:r w:rsidR="009274B6">
              <w:rPr>
                <w:rFonts w:ascii="Times New Roman" w:hAnsi="Times New Roman" w:cs="Times New Roman"/>
                <w:color w:val="auto"/>
              </w:rPr>
              <w:t xml:space="preserve">un impacto positivo en la </w:t>
            </w:r>
            <w:r>
              <w:rPr>
                <w:rFonts w:ascii="Times New Roman" w:hAnsi="Times New Roman" w:cs="Times New Roman"/>
                <w:color w:val="auto"/>
              </w:rPr>
              <w:t>cantidad y la calidad del trabajo realizado por el PTGAS en general?</w:t>
            </w:r>
          </w:p>
        </w:tc>
        <w:sdt>
          <w:sdtPr>
            <w:rPr>
              <w:rFonts w:ascii="Times New Roman" w:hAnsi="Times New Roman" w:cs="Times New Roman"/>
            </w:rPr>
            <w:id w:val="1991600456"/>
            <w:placeholder>
              <w:docPart w:val="35BF813DA5C0421C935CACC708FE6652"/>
            </w:placeholder>
            <w:showingPlcHdr/>
            <w:comboBox>
              <w:listItem w:value="Elija un elemento (5 max, 1 min)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comboBox>
          </w:sdtPr>
          <w:sdtContent>
            <w:tc>
              <w:tcPr>
                <w:tcW w:w="4011" w:type="dxa"/>
                <w:gridSpan w:val="2"/>
              </w:tcPr>
              <w:p w14:paraId="13CC40C8" w14:textId="1B667FD3" w:rsidR="0016084F" w:rsidRDefault="0016084F" w:rsidP="003343DD">
                <w:pPr>
                  <w:pStyle w:val="Ttulo2"/>
                  <w:rPr>
                    <w:rFonts w:ascii="Times New Roman" w:hAnsi="Times New Roman" w:cs="Times New Roman"/>
                  </w:rPr>
                </w:pPr>
                <w:r w:rsidRPr="00F10893">
                  <w:rPr>
                    <w:rStyle w:val="Textodelmarcadordeposicin"/>
                    <w:rFonts w:ascii="Times New Roman" w:hAnsi="Times New Roman" w:cs="Times New Roman"/>
                  </w:rPr>
                  <w:t>Elija un elemento.</w:t>
                </w:r>
              </w:p>
            </w:tc>
          </w:sdtContent>
        </w:sdt>
      </w:tr>
      <w:tr w:rsidR="00C939EB" w14:paraId="50F07885" w14:textId="77777777" w:rsidTr="0030330D">
        <w:trPr>
          <w:trHeight w:val="1008"/>
        </w:trPr>
        <w:tc>
          <w:tcPr>
            <w:tcW w:w="4737" w:type="dxa"/>
          </w:tcPr>
          <w:p w14:paraId="00697D71" w14:textId="77777777" w:rsidR="00C939EB" w:rsidRPr="00F10893" w:rsidRDefault="00C939EB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 w:rsidRPr="00F10893">
              <w:rPr>
                <w:rFonts w:ascii="Times New Roman" w:hAnsi="Times New Roman" w:cs="Times New Roman"/>
                <w:color w:val="auto"/>
              </w:rPr>
              <w:t>¿</w:t>
            </w:r>
            <w:r>
              <w:rPr>
                <w:rFonts w:ascii="Times New Roman" w:hAnsi="Times New Roman" w:cs="Times New Roman"/>
                <w:color w:val="auto"/>
              </w:rPr>
              <w:t>P</w:t>
            </w:r>
            <w:r w:rsidRPr="00F10893">
              <w:rPr>
                <w:rFonts w:ascii="Times New Roman" w:hAnsi="Times New Roman" w:cs="Times New Roman"/>
                <w:color w:val="auto"/>
              </w:rPr>
              <w:t>iensa que estar teletrabajando tiene</w:t>
            </w:r>
            <w:r>
              <w:rPr>
                <w:rFonts w:ascii="Times New Roman" w:hAnsi="Times New Roman" w:cs="Times New Roman"/>
                <w:color w:val="auto"/>
              </w:rPr>
              <w:t xml:space="preserve"> un impacto</w:t>
            </w:r>
            <w:r w:rsidRPr="00F10893">
              <w:rPr>
                <w:rFonts w:ascii="Times New Roman" w:hAnsi="Times New Roman" w:cs="Times New Roman"/>
                <w:color w:val="auto"/>
              </w:rPr>
              <w:t xml:space="preserve"> en</w:t>
            </w:r>
            <w:r>
              <w:rPr>
                <w:rFonts w:ascii="Times New Roman" w:hAnsi="Times New Roman" w:cs="Times New Roman"/>
                <w:color w:val="auto"/>
              </w:rPr>
              <w:t xml:space="preserve"> negativo en</w:t>
            </w:r>
            <w:r w:rsidRPr="00F10893">
              <w:rPr>
                <w:rFonts w:ascii="Times New Roman" w:hAnsi="Times New Roman" w:cs="Times New Roman"/>
                <w:color w:val="auto"/>
              </w:rPr>
              <w:t xml:space="preserve"> su rendimiento laboral?</w:t>
            </w:r>
          </w:p>
        </w:tc>
        <w:sdt>
          <w:sdtPr>
            <w:rPr>
              <w:rFonts w:ascii="Times New Roman" w:hAnsi="Times New Roman" w:cs="Times New Roman"/>
            </w:rPr>
            <w:id w:val="1177852888"/>
            <w:placeholder>
              <w:docPart w:val="EAF746840D0A464888CD3F0B00B90156"/>
            </w:placeholder>
            <w:showingPlcHdr/>
            <w:comboBox>
              <w:listItem w:value="Elija un elemento (5 max, 1 min)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comboBox>
          </w:sdtPr>
          <w:sdtContent>
            <w:tc>
              <w:tcPr>
                <w:tcW w:w="4011" w:type="dxa"/>
                <w:gridSpan w:val="2"/>
              </w:tcPr>
              <w:p w14:paraId="69FE041B" w14:textId="77777777" w:rsidR="00C939EB" w:rsidRPr="00F10893" w:rsidRDefault="00C939EB" w:rsidP="003343DD">
                <w:pPr>
                  <w:pStyle w:val="Ttulo2"/>
                  <w:rPr>
                    <w:rFonts w:ascii="Times New Roman" w:hAnsi="Times New Roman" w:cs="Times New Roman"/>
                  </w:rPr>
                </w:pPr>
                <w:r w:rsidRPr="00F10893">
                  <w:rPr>
                    <w:rStyle w:val="Textodelmarcadordeposicin"/>
                    <w:rFonts w:ascii="Times New Roman" w:hAnsi="Times New Roman" w:cs="Times New Roman"/>
                  </w:rPr>
                  <w:t>Elija un elemento.</w:t>
                </w:r>
              </w:p>
            </w:tc>
          </w:sdtContent>
        </w:sdt>
      </w:tr>
      <w:tr w:rsidR="00C939EB" w14:paraId="605B2A63" w14:textId="77777777" w:rsidTr="0030330D">
        <w:trPr>
          <w:trHeight w:val="1334"/>
        </w:trPr>
        <w:tc>
          <w:tcPr>
            <w:tcW w:w="4737" w:type="dxa"/>
          </w:tcPr>
          <w:p w14:paraId="344C6015" w14:textId="1FC5AC6A" w:rsidR="00C939EB" w:rsidRPr="00F10893" w:rsidRDefault="00C939EB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¿Considera que el teletrabajo ha dificultado </w:t>
            </w:r>
            <w:r w:rsidRPr="000C195C">
              <w:rPr>
                <w:rFonts w:ascii="Times New Roman" w:hAnsi="Times New Roman" w:cs="Times New Roman"/>
                <w:color w:val="auto"/>
              </w:rPr>
              <w:t>la coordinación y comunicación con su equipo de trabajo y su responsable directo</w:t>
            </w:r>
            <w:r w:rsidR="00937EBE">
              <w:rPr>
                <w:rFonts w:ascii="Times New Roman" w:hAnsi="Times New Roman" w:cs="Times New Roman"/>
                <w:color w:val="auto"/>
              </w:rPr>
              <w:t>?</w:t>
            </w:r>
          </w:p>
        </w:tc>
        <w:sdt>
          <w:sdtPr>
            <w:rPr>
              <w:rFonts w:ascii="Times New Roman" w:hAnsi="Times New Roman" w:cs="Times New Roman"/>
            </w:rPr>
            <w:id w:val="2018107237"/>
            <w:placeholder>
              <w:docPart w:val="1474DE080B12498A8C776BE1686EC032"/>
            </w:placeholder>
            <w:showingPlcHdr/>
            <w:comboBox>
              <w:listItem w:value="Elija un elemento (5 max, 1 min)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comboBox>
          </w:sdtPr>
          <w:sdtContent>
            <w:tc>
              <w:tcPr>
                <w:tcW w:w="4011" w:type="dxa"/>
                <w:gridSpan w:val="2"/>
              </w:tcPr>
              <w:p w14:paraId="710ED054" w14:textId="77777777" w:rsidR="00C939EB" w:rsidRDefault="00C939EB" w:rsidP="003343DD">
                <w:pPr>
                  <w:pStyle w:val="Ttulo2"/>
                  <w:rPr>
                    <w:rFonts w:ascii="Times New Roman" w:hAnsi="Times New Roman" w:cs="Times New Roman"/>
                  </w:rPr>
                </w:pPr>
                <w:r w:rsidRPr="00F10893">
                  <w:rPr>
                    <w:rStyle w:val="Textodelmarcadordeposicin"/>
                    <w:rFonts w:ascii="Times New Roman" w:hAnsi="Times New Roman" w:cs="Times New Roman"/>
                  </w:rPr>
                  <w:t>Elija un elemento.</w:t>
                </w:r>
              </w:p>
            </w:tc>
          </w:sdtContent>
        </w:sdt>
      </w:tr>
      <w:tr w:rsidR="00C939EB" w14:paraId="19781722" w14:textId="77777777" w:rsidTr="0030330D">
        <w:trPr>
          <w:trHeight w:val="1643"/>
        </w:trPr>
        <w:tc>
          <w:tcPr>
            <w:tcW w:w="4737" w:type="dxa"/>
          </w:tcPr>
          <w:p w14:paraId="24760C2E" w14:textId="77777777" w:rsidR="00C939EB" w:rsidRDefault="00C939EB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 xml:space="preserve">¿Ha encontrado que algunas </w:t>
            </w:r>
            <w:r w:rsidRPr="000C195C">
              <w:rPr>
                <w:rFonts w:ascii="Times New Roman" w:hAnsi="Times New Roman" w:cs="Times New Roman"/>
                <w:color w:val="auto"/>
              </w:rPr>
              <w:t>tareas o funciones previamente acordadas que resultaron significativamente más difíciles o imposibles de ejecutar a distancia</w:t>
            </w:r>
            <w:r>
              <w:rPr>
                <w:rFonts w:ascii="Times New Roman" w:hAnsi="Times New Roman" w:cs="Times New Roman"/>
                <w:color w:val="auto"/>
              </w:rPr>
              <w:t>?</w:t>
            </w:r>
          </w:p>
        </w:tc>
        <w:sdt>
          <w:sdtPr>
            <w:rPr>
              <w:rFonts w:ascii="Times New Roman" w:hAnsi="Times New Roman" w:cs="Times New Roman"/>
            </w:rPr>
            <w:id w:val="590897835"/>
            <w:placeholder>
              <w:docPart w:val="7F82BB3EB9C44D5CA479A5FCDE8B8C4E"/>
            </w:placeholder>
            <w:showingPlcHdr/>
            <w:comboBox>
              <w:listItem w:value="Elija un elemento (5 max, 1 min)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comboBox>
          </w:sdtPr>
          <w:sdtContent>
            <w:tc>
              <w:tcPr>
                <w:tcW w:w="4011" w:type="dxa"/>
                <w:gridSpan w:val="2"/>
              </w:tcPr>
              <w:p w14:paraId="5FBE0FFC" w14:textId="77777777" w:rsidR="00C939EB" w:rsidRDefault="00C939EB" w:rsidP="003343DD">
                <w:pPr>
                  <w:pStyle w:val="Ttulo2"/>
                  <w:rPr>
                    <w:rFonts w:ascii="Times New Roman" w:hAnsi="Times New Roman" w:cs="Times New Roman"/>
                  </w:rPr>
                </w:pPr>
                <w:r w:rsidRPr="00F10893">
                  <w:rPr>
                    <w:rStyle w:val="Textodelmarcadordeposicin"/>
                    <w:rFonts w:ascii="Times New Roman" w:hAnsi="Times New Roman" w:cs="Times New Roman"/>
                  </w:rPr>
                  <w:t>Elija un elemento.</w:t>
                </w:r>
              </w:p>
            </w:tc>
          </w:sdtContent>
        </w:sdt>
      </w:tr>
      <w:tr w:rsidR="00C939EB" w14:paraId="70C017C8" w14:textId="77777777" w:rsidTr="0030330D">
        <w:trPr>
          <w:trHeight w:val="1008"/>
        </w:trPr>
        <w:tc>
          <w:tcPr>
            <w:tcW w:w="4737" w:type="dxa"/>
          </w:tcPr>
          <w:p w14:paraId="2F1C2C00" w14:textId="77777777" w:rsidR="00C939EB" w:rsidRDefault="00C939EB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En su opinión, ¿</w:t>
            </w:r>
            <w:r w:rsidRPr="00D32717">
              <w:rPr>
                <w:rFonts w:ascii="Times New Roman" w:hAnsi="Times New Roman" w:cs="Times New Roman"/>
                <w:color w:val="auto"/>
              </w:rPr>
              <w:t>el teletrabajo dificulta la separación entre el tiempo de trabajo y el tiempo de descanso?</w:t>
            </w:r>
          </w:p>
        </w:tc>
        <w:sdt>
          <w:sdtPr>
            <w:rPr>
              <w:rFonts w:ascii="Times New Roman" w:hAnsi="Times New Roman" w:cs="Times New Roman"/>
            </w:rPr>
            <w:id w:val="2081474066"/>
            <w:placeholder>
              <w:docPart w:val="17CC17C6DAD44BCA8CAD9DD3E75D5704"/>
            </w:placeholder>
            <w:showingPlcHdr/>
            <w:comboBox>
              <w:listItem w:value="Elija un elemento (5 max, 1 min)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comboBox>
          </w:sdtPr>
          <w:sdtContent>
            <w:tc>
              <w:tcPr>
                <w:tcW w:w="4011" w:type="dxa"/>
                <w:gridSpan w:val="2"/>
              </w:tcPr>
              <w:p w14:paraId="66D0BBC3" w14:textId="77777777" w:rsidR="00C939EB" w:rsidRDefault="00C939EB" w:rsidP="003343DD">
                <w:pPr>
                  <w:pStyle w:val="Ttulo2"/>
                  <w:rPr>
                    <w:rFonts w:ascii="Times New Roman" w:hAnsi="Times New Roman" w:cs="Times New Roman"/>
                  </w:rPr>
                </w:pPr>
                <w:r w:rsidRPr="00F10893">
                  <w:rPr>
                    <w:rStyle w:val="Textodelmarcadordeposicin"/>
                    <w:rFonts w:ascii="Times New Roman" w:hAnsi="Times New Roman" w:cs="Times New Roman"/>
                  </w:rPr>
                  <w:t>Elija un elemento.</w:t>
                </w:r>
              </w:p>
            </w:tc>
          </w:sdtContent>
        </w:sdt>
      </w:tr>
      <w:tr w:rsidR="00C939EB" w14:paraId="629A7FAF" w14:textId="77777777" w:rsidTr="0030330D">
        <w:trPr>
          <w:trHeight w:val="1334"/>
        </w:trPr>
        <w:tc>
          <w:tcPr>
            <w:tcW w:w="4737" w:type="dxa"/>
          </w:tcPr>
          <w:p w14:paraId="145D3BBC" w14:textId="77777777" w:rsidR="00C939EB" w:rsidRDefault="00C939EB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¿</w:t>
            </w:r>
            <w:r w:rsidRPr="00A906D9">
              <w:rPr>
                <w:rFonts w:ascii="Times New Roman" w:hAnsi="Times New Roman" w:cs="Times New Roman"/>
                <w:color w:val="auto"/>
              </w:rPr>
              <w:t>Ha habido cambios significativos en la capacidad de su servicio o unidad para responder a tareas urgentes o imprevistas que requieren presencia física inmediata?</w:t>
            </w:r>
          </w:p>
        </w:tc>
        <w:sdt>
          <w:sdtPr>
            <w:rPr>
              <w:rFonts w:ascii="Times New Roman" w:hAnsi="Times New Roman" w:cs="Times New Roman"/>
            </w:rPr>
            <w:id w:val="1868865111"/>
            <w:placeholder>
              <w:docPart w:val="E0061425607E4CA28731D5D09664D2CE"/>
            </w:placeholder>
            <w:showingPlcHdr/>
            <w:comboBox>
              <w:listItem w:value="Elija un elemento (5 max, 1 min)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comboBox>
          </w:sdtPr>
          <w:sdtContent>
            <w:tc>
              <w:tcPr>
                <w:tcW w:w="4011" w:type="dxa"/>
                <w:gridSpan w:val="2"/>
              </w:tcPr>
              <w:p w14:paraId="57C95A4F" w14:textId="77777777" w:rsidR="00C939EB" w:rsidRDefault="00C939EB" w:rsidP="003343DD">
                <w:pPr>
                  <w:pStyle w:val="Ttulo2"/>
                  <w:rPr>
                    <w:rFonts w:ascii="Times New Roman" w:hAnsi="Times New Roman" w:cs="Times New Roman"/>
                  </w:rPr>
                </w:pPr>
                <w:r w:rsidRPr="00F10893">
                  <w:rPr>
                    <w:rStyle w:val="Textodelmarcadordeposicin"/>
                    <w:rFonts w:ascii="Times New Roman" w:hAnsi="Times New Roman" w:cs="Times New Roman"/>
                  </w:rPr>
                  <w:t>Elija un elemento.</w:t>
                </w:r>
              </w:p>
            </w:tc>
          </w:sdtContent>
        </w:sdt>
      </w:tr>
      <w:tr w:rsidR="00C939EB" w14:paraId="12E0D72D" w14:textId="77777777" w:rsidTr="0030330D">
        <w:trPr>
          <w:trHeight w:val="1334"/>
        </w:trPr>
        <w:tc>
          <w:tcPr>
            <w:tcW w:w="4737" w:type="dxa"/>
          </w:tcPr>
          <w:p w14:paraId="5C21477F" w14:textId="77777777" w:rsidR="00C939EB" w:rsidRDefault="00C939EB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 w:rsidRPr="001E4995">
              <w:rPr>
                <w:rFonts w:ascii="Times New Roman" w:hAnsi="Times New Roman" w:cs="Times New Roman"/>
                <w:color w:val="auto"/>
              </w:rPr>
              <w:t>¿Se ha visto afectada la continuidad o el horario de la prestación del servicio debido a la distribución del personal en modalidad de teletrabajo?</w:t>
            </w:r>
          </w:p>
        </w:tc>
        <w:sdt>
          <w:sdtPr>
            <w:rPr>
              <w:rFonts w:ascii="Times New Roman" w:hAnsi="Times New Roman" w:cs="Times New Roman"/>
            </w:rPr>
            <w:id w:val="-83461470"/>
            <w:placeholder>
              <w:docPart w:val="6C1F85D167114B169E85DECFB20D02A7"/>
            </w:placeholder>
            <w:showingPlcHdr/>
            <w:comboBox>
              <w:listItem w:value="Elija un elemento (5 max, 1 min)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comboBox>
          </w:sdtPr>
          <w:sdtContent>
            <w:tc>
              <w:tcPr>
                <w:tcW w:w="4011" w:type="dxa"/>
                <w:gridSpan w:val="2"/>
              </w:tcPr>
              <w:p w14:paraId="03C0B4B3" w14:textId="77777777" w:rsidR="00C939EB" w:rsidRDefault="00C939EB" w:rsidP="003343DD">
                <w:pPr>
                  <w:pStyle w:val="Ttulo2"/>
                  <w:rPr>
                    <w:rFonts w:ascii="Times New Roman" w:hAnsi="Times New Roman" w:cs="Times New Roman"/>
                  </w:rPr>
                </w:pPr>
                <w:r w:rsidRPr="00F10893">
                  <w:rPr>
                    <w:rStyle w:val="Textodelmarcadordeposicin"/>
                    <w:rFonts w:ascii="Times New Roman" w:hAnsi="Times New Roman" w:cs="Times New Roman"/>
                  </w:rPr>
                  <w:t>Elija un elemento.</w:t>
                </w:r>
              </w:p>
            </w:tc>
          </w:sdtContent>
        </w:sdt>
      </w:tr>
      <w:tr w:rsidR="00C939EB" w14:paraId="6D30C3CE" w14:textId="77777777" w:rsidTr="0030330D">
        <w:trPr>
          <w:trHeight w:val="1008"/>
        </w:trPr>
        <w:tc>
          <w:tcPr>
            <w:tcW w:w="4737" w:type="dxa"/>
          </w:tcPr>
          <w:p w14:paraId="56AB89E6" w14:textId="77777777" w:rsidR="00C939EB" w:rsidRPr="001E4995" w:rsidRDefault="00C939EB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¿Está de acuerdo con esta afirmación?: Para el cliente es transparente el hecho de que yo esté teletrabajando.</w:t>
            </w:r>
          </w:p>
        </w:tc>
        <w:sdt>
          <w:sdtPr>
            <w:rPr>
              <w:rFonts w:ascii="Times New Roman" w:hAnsi="Times New Roman" w:cs="Times New Roman"/>
            </w:rPr>
            <w:id w:val="195745279"/>
            <w:placeholder>
              <w:docPart w:val="F8FE27E8B91A41D6960016CC2FE90D34"/>
            </w:placeholder>
            <w:showingPlcHdr/>
            <w:comboBox>
              <w:listItem w:value="Elija un elemento (5 max, 1 min)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comboBox>
          </w:sdtPr>
          <w:sdtContent>
            <w:tc>
              <w:tcPr>
                <w:tcW w:w="4011" w:type="dxa"/>
                <w:gridSpan w:val="2"/>
              </w:tcPr>
              <w:p w14:paraId="0DD6315F" w14:textId="77777777" w:rsidR="00C939EB" w:rsidRDefault="00C939EB" w:rsidP="003343DD">
                <w:pPr>
                  <w:pStyle w:val="Ttulo2"/>
                  <w:rPr>
                    <w:rFonts w:ascii="Times New Roman" w:hAnsi="Times New Roman" w:cs="Times New Roman"/>
                  </w:rPr>
                </w:pPr>
                <w:r w:rsidRPr="00F10893">
                  <w:rPr>
                    <w:rStyle w:val="Textodelmarcadordeposicin"/>
                    <w:rFonts w:ascii="Times New Roman" w:hAnsi="Times New Roman" w:cs="Times New Roman"/>
                  </w:rPr>
                  <w:t>Elija un elemento.</w:t>
                </w:r>
              </w:p>
            </w:tc>
          </w:sdtContent>
        </w:sdt>
      </w:tr>
      <w:tr w:rsidR="00C939EB" w14:paraId="5870F6DD" w14:textId="77777777" w:rsidTr="0030330D">
        <w:trPr>
          <w:trHeight w:val="1025"/>
        </w:trPr>
        <w:tc>
          <w:tcPr>
            <w:tcW w:w="4737" w:type="dxa"/>
          </w:tcPr>
          <w:p w14:paraId="02D49BD1" w14:textId="74441B10" w:rsidR="00C939EB" w:rsidRPr="00F10893" w:rsidRDefault="00C939EB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 w:rsidRPr="00F10893">
              <w:rPr>
                <w:rFonts w:ascii="Times New Roman" w:hAnsi="Times New Roman" w:cs="Times New Roman"/>
                <w:color w:val="auto"/>
              </w:rPr>
              <w:t>¿Qué impacto</w:t>
            </w:r>
            <w:r w:rsidR="00365884">
              <w:rPr>
                <w:rFonts w:ascii="Times New Roman" w:hAnsi="Times New Roman" w:cs="Times New Roman"/>
                <w:color w:val="auto"/>
              </w:rPr>
              <w:t xml:space="preserve"> positivo</w:t>
            </w:r>
            <w:r w:rsidRPr="00F10893">
              <w:rPr>
                <w:rFonts w:ascii="Times New Roman" w:hAnsi="Times New Roman" w:cs="Times New Roman"/>
                <w:color w:val="auto"/>
              </w:rPr>
              <w:t xml:space="preserve"> piensa que </w:t>
            </w:r>
            <w:r w:rsidR="00365884">
              <w:rPr>
                <w:rFonts w:ascii="Times New Roman" w:hAnsi="Times New Roman" w:cs="Times New Roman"/>
                <w:color w:val="auto"/>
              </w:rPr>
              <w:t xml:space="preserve">tiene </w:t>
            </w:r>
            <w:r w:rsidRPr="00F10893">
              <w:rPr>
                <w:rFonts w:ascii="Times New Roman" w:hAnsi="Times New Roman" w:cs="Times New Roman"/>
                <w:color w:val="auto"/>
              </w:rPr>
              <w:t>el teletrabajo en la cantidad y calidad del trabajo realizado por su servicio o unidad?</w:t>
            </w:r>
          </w:p>
        </w:tc>
        <w:sdt>
          <w:sdtPr>
            <w:rPr>
              <w:rFonts w:ascii="Times New Roman" w:hAnsi="Times New Roman" w:cs="Times New Roman"/>
            </w:rPr>
            <w:id w:val="-539906757"/>
            <w:placeholder>
              <w:docPart w:val="ECF7D2A3F9B2465AB38EA9C936157F6E"/>
            </w:placeholder>
            <w:showingPlcHdr/>
            <w:comboBox>
              <w:listItem w:value="Elija un elemento (5 max, 1 min)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comboBox>
          </w:sdtPr>
          <w:sdtContent>
            <w:tc>
              <w:tcPr>
                <w:tcW w:w="4011" w:type="dxa"/>
                <w:gridSpan w:val="2"/>
              </w:tcPr>
              <w:p w14:paraId="316A5CA5" w14:textId="77777777" w:rsidR="00C939EB" w:rsidRPr="00F10893" w:rsidRDefault="00C939EB" w:rsidP="003343DD">
                <w:pPr>
                  <w:pStyle w:val="Ttulo2"/>
                  <w:rPr>
                    <w:rFonts w:ascii="Times New Roman" w:hAnsi="Times New Roman" w:cs="Times New Roman"/>
                  </w:rPr>
                </w:pPr>
                <w:r w:rsidRPr="00F10893">
                  <w:rPr>
                    <w:rStyle w:val="Textodelmarcadordeposicin"/>
                    <w:rFonts w:ascii="Times New Roman" w:hAnsi="Times New Roman" w:cs="Times New Roman"/>
                  </w:rPr>
                  <w:t>Elija un elemento.</w:t>
                </w:r>
              </w:p>
            </w:tc>
          </w:sdtContent>
        </w:sdt>
      </w:tr>
      <w:tr w:rsidR="00C939EB" w14:paraId="40062ED0" w14:textId="77777777" w:rsidTr="0030330D">
        <w:trPr>
          <w:trHeight w:val="1008"/>
        </w:trPr>
        <w:tc>
          <w:tcPr>
            <w:tcW w:w="4737" w:type="dxa"/>
          </w:tcPr>
          <w:p w14:paraId="00BB73BA" w14:textId="07052B07" w:rsidR="00C939EB" w:rsidRPr="00F10893" w:rsidRDefault="00C939EB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 w:rsidRPr="00F10893">
              <w:rPr>
                <w:rFonts w:ascii="Times New Roman" w:hAnsi="Times New Roman" w:cs="Times New Roman"/>
                <w:color w:val="auto"/>
              </w:rPr>
              <w:t>¿Qué impacto</w:t>
            </w:r>
            <w:r w:rsidR="00365884">
              <w:rPr>
                <w:rFonts w:ascii="Times New Roman" w:hAnsi="Times New Roman" w:cs="Times New Roman"/>
                <w:color w:val="auto"/>
              </w:rPr>
              <w:t xml:space="preserve"> positivo</w:t>
            </w:r>
            <w:r w:rsidRPr="00F10893">
              <w:rPr>
                <w:rFonts w:ascii="Times New Roman" w:hAnsi="Times New Roman" w:cs="Times New Roman"/>
                <w:color w:val="auto"/>
              </w:rPr>
              <w:t xml:space="preserve"> piensa que</w:t>
            </w:r>
            <w:r w:rsidR="00365884">
              <w:rPr>
                <w:rFonts w:ascii="Times New Roman" w:hAnsi="Times New Roman" w:cs="Times New Roman"/>
                <w:color w:val="auto"/>
              </w:rPr>
              <w:t xml:space="preserve"> tiene</w:t>
            </w:r>
            <w:r w:rsidRPr="00F10893">
              <w:rPr>
                <w:rFonts w:ascii="Times New Roman" w:hAnsi="Times New Roman" w:cs="Times New Roman"/>
                <w:color w:val="auto"/>
              </w:rPr>
              <w:t xml:space="preserve"> el teletrabajo en la cantidad y calidad del trabajo realizado por el PTGAS en General?</w:t>
            </w:r>
          </w:p>
        </w:tc>
        <w:sdt>
          <w:sdtPr>
            <w:rPr>
              <w:rFonts w:ascii="Times New Roman" w:hAnsi="Times New Roman" w:cs="Times New Roman"/>
            </w:rPr>
            <w:id w:val="-1222056340"/>
            <w:placeholder>
              <w:docPart w:val="815F7DA81C83424E972A5AE78B353F56"/>
            </w:placeholder>
            <w:showingPlcHdr/>
            <w:comboBox>
              <w:listItem w:value="Elija un elemento (5 max, 1 min)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comboBox>
          </w:sdtPr>
          <w:sdtContent>
            <w:tc>
              <w:tcPr>
                <w:tcW w:w="4011" w:type="dxa"/>
                <w:gridSpan w:val="2"/>
              </w:tcPr>
              <w:p w14:paraId="32534837" w14:textId="77777777" w:rsidR="00C939EB" w:rsidRPr="00F10893" w:rsidRDefault="00C939EB" w:rsidP="003343DD">
                <w:pPr>
                  <w:pStyle w:val="Ttulo2"/>
                  <w:rPr>
                    <w:rFonts w:ascii="Times New Roman" w:hAnsi="Times New Roman" w:cs="Times New Roman"/>
                  </w:rPr>
                </w:pPr>
                <w:r w:rsidRPr="00F10893">
                  <w:rPr>
                    <w:rStyle w:val="Textodelmarcadordeposicin"/>
                    <w:rFonts w:ascii="Times New Roman" w:hAnsi="Times New Roman" w:cs="Times New Roman"/>
                  </w:rPr>
                  <w:t>Elija un elemento.</w:t>
                </w:r>
              </w:p>
            </w:tc>
          </w:sdtContent>
        </w:sdt>
      </w:tr>
      <w:tr w:rsidR="00C939EB" w14:paraId="1CCD5AD4" w14:textId="77777777" w:rsidTr="0030330D">
        <w:trPr>
          <w:trHeight w:val="1334"/>
        </w:trPr>
        <w:tc>
          <w:tcPr>
            <w:tcW w:w="4737" w:type="dxa"/>
          </w:tcPr>
          <w:p w14:paraId="483EB5D2" w14:textId="77777777" w:rsidR="00C939EB" w:rsidRPr="00F10893" w:rsidRDefault="00C939EB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 w:rsidRPr="001E4995">
              <w:rPr>
                <w:rFonts w:ascii="Times New Roman" w:hAnsi="Times New Roman" w:cs="Times New Roman"/>
                <w:color w:val="auto"/>
              </w:rPr>
              <w:t>¿En qué medida considera que el teletrabajo ha contribuido a mejorar la conciliación de su vida personal, familiar y laboral?</w:t>
            </w:r>
          </w:p>
        </w:tc>
        <w:sdt>
          <w:sdtPr>
            <w:rPr>
              <w:rFonts w:ascii="Times New Roman" w:hAnsi="Times New Roman" w:cs="Times New Roman"/>
            </w:rPr>
            <w:id w:val="98002184"/>
            <w:placeholder>
              <w:docPart w:val="0CC5993D180045F8883B868D0011249D"/>
            </w:placeholder>
            <w:showingPlcHdr/>
            <w:comboBox>
              <w:listItem w:value="Elija un elemento (5 max, 1 min)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comboBox>
          </w:sdtPr>
          <w:sdtContent>
            <w:tc>
              <w:tcPr>
                <w:tcW w:w="4011" w:type="dxa"/>
                <w:gridSpan w:val="2"/>
              </w:tcPr>
              <w:p w14:paraId="28D209C4" w14:textId="77777777" w:rsidR="00C939EB" w:rsidRDefault="00C939EB" w:rsidP="003343DD">
                <w:pPr>
                  <w:pStyle w:val="Ttulo2"/>
                  <w:rPr>
                    <w:rFonts w:ascii="Times New Roman" w:hAnsi="Times New Roman" w:cs="Times New Roman"/>
                  </w:rPr>
                </w:pPr>
                <w:r w:rsidRPr="00F10893">
                  <w:rPr>
                    <w:rStyle w:val="Textodelmarcadordeposicin"/>
                    <w:rFonts w:ascii="Times New Roman" w:hAnsi="Times New Roman" w:cs="Times New Roman"/>
                  </w:rPr>
                  <w:t>Elija un elemento.</w:t>
                </w:r>
              </w:p>
            </w:tc>
          </w:sdtContent>
        </w:sdt>
      </w:tr>
      <w:tr w:rsidR="00C939EB" w14:paraId="499F0A84" w14:textId="77777777" w:rsidTr="0030330D">
        <w:trPr>
          <w:trHeight w:val="1008"/>
        </w:trPr>
        <w:tc>
          <w:tcPr>
            <w:tcW w:w="4737" w:type="dxa"/>
          </w:tcPr>
          <w:p w14:paraId="0D223A74" w14:textId="5292DCD5" w:rsidR="00C939EB" w:rsidRPr="00F10893" w:rsidRDefault="007342A8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El teletrabajo reduce</w:t>
            </w:r>
            <w:r w:rsidR="00C939EB" w:rsidRPr="001E4995">
              <w:rPr>
                <w:rFonts w:ascii="Times New Roman" w:hAnsi="Times New Roman" w:cs="Times New Roman"/>
                <w:color w:val="auto"/>
              </w:rPr>
              <w:t xml:space="preserve"> sus niveles de estrés o fatiga en comparación con el trabajo presencial.</w:t>
            </w:r>
          </w:p>
        </w:tc>
        <w:sdt>
          <w:sdtPr>
            <w:rPr>
              <w:rFonts w:ascii="Times New Roman" w:hAnsi="Times New Roman" w:cs="Times New Roman"/>
            </w:rPr>
            <w:id w:val="-275796101"/>
            <w:placeholder>
              <w:docPart w:val="92832C8C8ECC4286A83EAE41E41E27B6"/>
            </w:placeholder>
            <w:showingPlcHdr/>
            <w:comboBox>
              <w:listItem w:value="Elija un elemento (5 max, 1 min)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comboBox>
          </w:sdtPr>
          <w:sdtContent>
            <w:tc>
              <w:tcPr>
                <w:tcW w:w="4011" w:type="dxa"/>
                <w:gridSpan w:val="2"/>
              </w:tcPr>
              <w:p w14:paraId="752939E5" w14:textId="77777777" w:rsidR="00C939EB" w:rsidRDefault="00C939EB" w:rsidP="003343DD">
                <w:pPr>
                  <w:pStyle w:val="Ttulo2"/>
                  <w:rPr>
                    <w:rFonts w:ascii="Times New Roman" w:hAnsi="Times New Roman" w:cs="Times New Roman"/>
                  </w:rPr>
                </w:pPr>
                <w:r w:rsidRPr="00F10893">
                  <w:rPr>
                    <w:rStyle w:val="Textodelmarcadordeposicin"/>
                    <w:rFonts w:ascii="Times New Roman" w:hAnsi="Times New Roman" w:cs="Times New Roman"/>
                  </w:rPr>
                  <w:t>Elija un elemento.</w:t>
                </w:r>
              </w:p>
            </w:tc>
          </w:sdtContent>
        </w:sdt>
      </w:tr>
      <w:tr w:rsidR="00C939EB" w14:paraId="167852A9" w14:textId="77777777" w:rsidTr="0030330D">
        <w:trPr>
          <w:trHeight w:val="1334"/>
        </w:trPr>
        <w:tc>
          <w:tcPr>
            <w:tcW w:w="4737" w:type="dxa"/>
          </w:tcPr>
          <w:p w14:paraId="75633B66" w14:textId="77777777" w:rsidR="00C939EB" w:rsidRPr="00F10893" w:rsidRDefault="00C939EB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 w:rsidRPr="001E4995">
              <w:rPr>
                <w:rFonts w:ascii="Times New Roman" w:hAnsi="Times New Roman" w:cs="Times New Roman"/>
                <w:color w:val="auto"/>
              </w:rPr>
              <w:t>¿Ha sentido algún tipo de aislamiento profesional o falta de interacción con compañeros y responsables que afecte su bienestar o su motivación laboral?</w:t>
            </w:r>
          </w:p>
        </w:tc>
        <w:sdt>
          <w:sdtPr>
            <w:rPr>
              <w:rFonts w:ascii="Times New Roman" w:hAnsi="Times New Roman" w:cs="Times New Roman"/>
            </w:rPr>
            <w:id w:val="-1275782665"/>
            <w:placeholder>
              <w:docPart w:val="A56A88FCD59C405CAF364AFCD10513C5"/>
            </w:placeholder>
            <w:showingPlcHdr/>
            <w:comboBox>
              <w:listItem w:value="Elija un elemento (5 max, 1 min)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comboBox>
          </w:sdtPr>
          <w:sdtContent>
            <w:tc>
              <w:tcPr>
                <w:tcW w:w="4011" w:type="dxa"/>
                <w:gridSpan w:val="2"/>
              </w:tcPr>
              <w:p w14:paraId="7AEAA2E6" w14:textId="77777777" w:rsidR="00C939EB" w:rsidRDefault="00C939EB" w:rsidP="003343DD">
                <w:pPr>
                  <w:pStyle w:val="Ttulo2"/>
                  <w:rPr>
                    <w:rFonts w:ascii="Times New Roman" w:hAnsi="Times New Roman" w:cs="Times New Roman"/>
                  </w:rPr>
                </w:pPr>
                <w:r w:rsidRPr="00F10893">
                  <w:rPr>
                    <w:rStyle w:val="Textodelmarcadordeposicin"/>
                    <w:rFonts w:ascii="Times New Roman" w:hAnsi="Times New Roman" w:cs="Times New Roman"/>
                  </w:rPr>
                  <w:t>Elija un elemento.</w:t>
                </w:r>
              </w:p>
            </w:tc>
          </w:sdtContent>
        </w:sdt>
      </w:tr>
      <w:tr w:rsidR="00C939EB" w14:paraId="43B6CEC1" w14:textId="77777777" w:rsidTr="0030330D">
        <w:trPr>
          <w:trHeight w:val="1160"/>
        </w:trPr>
        <w:tc>
          <w:tcPr>
            <w:tcW w:w="8749" w:type="dxa"/>
            <w:gridSpan w:val="3"/>
          </w:tcPr>
          <w:p w14:paraId="2107CFAC" w14:textId="77777777" w:rsidR="00C939EB" w:rsidRPr="00F10893" w:rsidRDefault="00C939EB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 w:rsidRPr="00F10893">
              <w:rPr>
                <w:rFonts w:ascii="Times New Roman" w:hAnsi="Times New Roman" w:cs="Times New Roman"/>
                <w:color w:val="auto"/>
              </w:rPr>
              <w:lastRenderedPageBreak/>
              <w:t>¿Cuáles son, en su opinión, los aspectos más positivos del teletrabajo?</w:t>
            </w:r>
          </w:p>
        </w:tc>
      </w:tr>
      <w:tr w:rsidR="00C939EB" w14:paraId="7D8A84B5" w14:textId="77777777" w:rsidTr="0030330D">
        <w:trPr>
          <w:trHeight w:val="1208"/>
        </w:trPr>
        <w:tc>
          <w:tcPr>
            <w:tcW w:w="8749" w:type="dxa"/>
            <w:gridSpan w:val="3"/>
          </w:tcPr>
          <w:p w14:paraId="572690B6" w14:textId="77777777" w:rsidR="00C939EB" w:rsidRPr="00F10893" w:rsidRDefault="00C939EB" w:rsidP="003343DD">
            <w:pPr>
              <w:pStyle w:val="Ttulo2"/>
              <w:rPr>
                <w:rFonts w:ascii="Times New Roman" w:hAnsi="Times New Roman" w:cs="Times New Roman"/>
                <w:color w:val="auto"/>
              </w:rPr>
            </w:pPr>
            <w:r w:rsidRPr="00F10893">
              <w:rPr>
                <w:rFonts w:ascii="Times New Roman" w:hAnsi="Times New Roman" w:cs="Times New Roman"/>
                <w:color w:val="auto"/>
              </w:rPr>
              <w:t>¿Cuáles son, en su opinión, los aspectos más negativos del teletrabajo?</w:t>
            </w:r>
          </w:p>
        </w:tc>
      </w:tr>
      <w:tr w:rsidR="00C939EB" w14:paraId="3F29E907" w14:textId="77777777" w:rsidTr="0030330D">
        <w:trPr>
          <w:trHeight w:val="5418"/>
        </w:trPr>
        <w:tc>
          <w:tcPr>
            <w:tcW w:w="8749" w:type="dxa"/>
            <w:gridSpan w:val="3"/>
          </w:tcPr>
          <w:p w14:paraId="461217DA" w14:textId="77777777" w:rsidR="00C939EB" w:rsidRPr="00F10893" w:rsidRDefault="00C939EB" w:rsidP="003343DD">
            <w:pPr>
              <w:pStyle w:val="Ttulo2"/>
              <w:rPr>
                <w:rFonts w:ascii="Times New Roman" w:hAnsi="Times New Roman" w:cs="Times New Roman"/>
              </w:rPr>
            </w:pPr>
            <w:r w:rsidRPr="00F10893">
              <w:rPr>
                <w:rFonts w:ascii="Times New Roman" w:hAnsi="Times New Roman" w:cs="Times New Roman"/>
                <w:color w:val="auto"/>
              </w:rPr>
              <w:t>Otros comentario</w:t>
            </w:r>
            <w:r>
              <w:rPr>
                <w:rFonts w:ascii="Times New Roman" w:hAnsi="Times New Roman" w:cs="Times New Roman"/>
                <w:color w:val="auto"/>
              </w:rPr>
              <w:t>s</w:t>
            </w:r>
            <w:r w:rsidRPr="00F10893">
              <w:rPr>
                <w:rFonts w:ascii="Times New Roman" w:hAnsi="Times New Roman" w:cs="Times New Roman"/>
                <w:color w:val="auto"/>
              </w:rPr>
              <w:t xml:space="preserve"> u observaciones sobre mi experiencia como teletrabajador durante este trimestre (Exponga lo que considere oportuno):</w:t>
            </w:r>
          </w:p>
        </w:tc>
      </w:tr>
    </w:tbl>
    <w:p w14:paraId="45DD7B6C" w14:textId="77777777" w:rsidR="00C939EB" w:rsidRDefault="00C939EB" w:rsidP="00C939EB">
      <w:pPr>
        <w:pStyle w:val="Ttulo2"/>
      </w:pPr>
    </w:p>
    <w:p w14:paraId="5CD4BBD2" w14:textId="77777777" w:rsidR="00C939EB" w:rsidRPr="00AA05DC" w:rsidRDefault="00C939EB" w:rsidP="00C939EB">
      <w:pPr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3DF412B9" w14:textId="74C8083B" w:rsidR="00C939EB" w:rsidRDefault="00C939EB" w:rsidP="00C939EB">
      <w:pPr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577F21B1" w14:textId="77777777" w:rsidR="00C939EB" w:rsidRDefault="00C939EB" w:rsidP="00C939EB">
      <w:pPr>
        <w:pStyle w:val="Ttulo2"/>
      </w:pPr>
      <w:r>
        <w:t>INDICADORES:</w:t>
      </w:r>
    </w:p>
    <w:p w14:paraId="433C5F03" w14:textId="77777777" w:rsidR="00C939EB" w:rsidRDefault="00C939EB" w:rsidP="00C939EB"/>
    <w:p w14:paraId="7E15DC83" w14:textId="77777777" w:rsidR="00C939EB" w:rsidRDefault="00C939EB" w:rsidP="00C939EB">
      <w:r>
        <w:t>A continuación, se lista la evaluación de los indicadores presentado en mi plan individual de teletrabajo durante este trimestre:</w:t>
      </w:r>
    </w:p>
    <w:p w14:paraId="27B99968" w14:textId="77777777" w:rsidR="00C939EB" w:rsidRPr="00257EEF" w:rsidRDefault="00C939EB" w:rsidP="00C939E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939EB" w14:paraId="0A509D0F" w14:textId="77777777" w:rsidTr="003343DD">
        <w:trPr>
          <w:trHeight w:val="367"/>
        </w:trPr>
        <w:tc>
          <w:tcPr>
            <w:tcW w:w="8494" w:type="dxa"/>
          </w:tcPr>
          <w:p w14:paraId="163F0286" w14:textId="77777777" w:rsidR="00C939EB" w:rsidRPr="00257EEF" w:rsidRDefault="00C939EB" w:rsidP="003343DD">
            <w:pPr>
              <w:rPr>
                <w:rFonts w:ascii="Catamaran Light" w:hAnsi="Catamaran Light" w:cs="Catamaran Light"/>
                <w:b/>
                <w:bCs/>
                <w:sz w:val="24"/>
                <w:szCs w:val="24"/>
              </w:rPr>
            </w:pPr>
            <w:r w:rsidRPr="00257EEF">
              <w:rPr>
                <w:b/>
                <w:bCs/>
              </w:rPr>
              <w:t>INDICADOR 1</w:t>
            </w:r>
          </w:p>
        </w:tc>
      </w:tr>
      <w:tr w:rsidR="00C939EB" w14:paraId="67B8C507" w14:textId="77777777" w:rsidTr="003343DD">
        <w:trPr>
          <w:trHeight w:val="943"/>
        </w:trPr>
        <w:tc>
          <w:tcPr>
            <w:tcW w:w="8494" w:type="dxa"/>
          </w:tcPr>
          <w:p w14:paraId="51A5FBC6" w14:textId="77777777" w:rsidR="00C939EB" w:rsidRPr="00257EEF" w:rsidRDefault="00C939EB" w:rsidP="003343DD">
            <w:pPr>
              <w:rPr>
                <w:b/>
                <w:bCs/>
              </w:rPr>
            </w:pPr>
            <w:r w:rsidRPr="00257EEF">
              <w:rPr>
                <w:b/>
                <w:bCs/>
              </w:rPr>
              <w:t>NOMBRE DEL INDICADOR:</w:t>
            </w:r>
          </w:p>
        </w:tc>
      </w:tr>
      <w:tr w:rsidR="00C939EB" w14:paraId="3011A773" w14:textId="77777777" w:rsidTr="003343DD">
        <w:tc>
          <w:tcPr>
            <w:tcW w:w="8494" w:type="dxa"/>
          </w:tcPr>
          <w:p w14:paraId="366B7F2D" w14:textId="77777777" w:rsidR="00C939EB" w:rsidRDefault="00C939EB" w:rsidP="003343DD">
            <w:pPr>
              <w:rPr>
                <w:b/>
                <w:bCs/>
              </w:rPr>
            </w:pPr>
            <w:r w:rsidRPr="00257EEF">
              <w:rPr>
                <w:b/>
                <w:bCs/>
              </w:rPr>
              <w:t>VALOR DEL INDICADOR:</w:t>
            </w:r>
          </w:p>
          <w:p w14:paraId="54FAAED3" w14:textId="77777777" w:rsidR="00C939EB" w:rsidRPr="00257EEF" w:rsidRDefault="00C939EB" w:rsidP="003343DD">
            <w:pPr>
              <w:rPr>
                <w:b/>
                <w:bCs/>
              </w:rPr>
            </w:pPr>
          </w:p>
        </w:tc>
      </w:tr>
      <w:tr w:rsidR="00C939EB" w14:paraId="1AACA101" w14:textId="77777777" w:rsidTr="003343DD">
        <w:tc>
          <w:tcPr>
            <w:tcW w:w="8494" w:type="dxa"/>
          </w:tcPr>
          <w:p w14:paraId="3051B59A" w14:textId="77777777" w:rsidR="00C939EB" w:rsidRDefault="00C939EB" w:rsidP="003343DD">
            <w:pPr>
              <w:rPr>
                <w:b/>
                <w:bCs/>
              </w:rPr>
            </w:pPr>
            <w:r w:rsidRPr="00257EEF">
              <w:rPr>
                <w:b/>
                <w:bCs/>
              </w:rPr>
              <w:t>UMBRAL</w:t>
            </w:r>
            <w:r>
              <w:rPr>
                <w:b/>
                <w:bCs/>
              </w:rPr>
              <w:t xml:space="preserve"> </w:t>
            </w:r>
            <w:r w:rsidRPr="00257EEF">
              <w:rPr>
                <w:b/>
                <w:bCs/>
              </w:rPr>
              <w:t>(Si lo hay):</w:t>
            </w:r>
          </w:p>
          <w:p w14:paraId="49B0B215" w14:textId="77777777" w:rsidR="00C939EB" w:rsidRPr="00257EEF" w:rsidRDefault="00C939EB" w:rsidP="003343DD">
            <w:pPr>
              <w:rPr>
                <w:b/>
                <w:bCs/>
              </w:rPr>
            </w:pPr>
          </w:p>
        </w:tc>
      </w:tr>
      <w:tr w:rsidR="00C939EB" w14:paraId="5BF67672" w14:textId="77777777" w:rsidTr="003343DD">
        <w:trPr>
          <w:trHeight w:val="2316"/>
        </w:trPr>
        <w:tc>
          <w:tcPr>
            <w:tcW w:w="8494" w:type="dxa"/>
          </w:tcPr>
          <w:p w14:paraId="6BA960E1" w14:textId="77777777" w:rsidR="00C939EB" w:rsidRPr="00257EEF" w:rsidRDefault="00C939EB" w:rsidP="003343DD">
            <w:pPr>
              <w:rPr>
                <w:b/>
                <w:bCs/>
              </w:rPr>
            </w:pPr>
            <w:r w:rsidRPr="00257EEF">
              <w:rPr>
                <w:b/>
                <w:bCs/>
              </w:rPr>
              <w:t>OBSERVACIONES DEL TELETRAJADOR:</w:t>
            </w:r>
          </w:p>
        </w:tc>
      </w:tr>
    </w:tbl>
    <w:p w14:paraId="67904382" w14:textId="38F0C256" w:rsidR="00C939EB" w:rsidRDefault="00C939EB" w:rsidP="00C939EB">
      <w:pPr>
        <w:spacing w:after="160" w:line="259" w:lineRule="auto"/>
        <w:rPr>
          <w:rFonts w:ascii="Catamaran Light" w:hAnsi="Catamaran Light" w:cs="Catamaran Light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939EB" w14:paraId="155529BE" w14:textId="77777777" w:rsidTr="003343DD">
        <w:trPr>
          <w:trHeight w:val="367"/>
        </w:trPr>
        <w:tc>
          <w:tcPr>
            <w:tcW w:w="8494" w:type="dxa"/>
          </w:tcPr>
          <w:p w14:paraId="247AC7F1" w14:textId="77777777" w:rsidR="00C939EB" w:rsidRPr="00257EEF" w:rsidRDefault="00C939EB" w:rsidP="003343DD">
            <w:pPr>
              <w:rPr>
                <w:rFonts w:ascii="Catamaran Light" w:hAnsi="Catamaran Light" w:cs="Catamaran Light"/>
                <w:b/>
                <w:bCs/>
                <w:sz w:val="24"/>
                <w:szCs w:val="24"/>
              </w:rPr>
            </w:pPr>
            <w:r w:rsidRPr="00257EEF">
              <w:rPr>
                <w:b/>
                <w:bCs/>
              </w:rPr>
              <w:t xml:space="preserve">INDICADOR </w:t>
            </w:r>
            <w:r>
              <w:rPr>
                <w:b/>
                <w:bCs/>
              </w:rPr>
              <w:t>2</w:t>
            </w:r>
          </w:p>
        </w:tc>
      </w:tr>
      <w:tr w:rsidR="00C939EB" w14:paraId="4BE76B5C" w14:textId="77777777" w:rsidTr="003343DD">
        <w:trPr>
          <w:trHeight w:val="943"/>
        </w:trPr>
        <w:tc>
          <w:tcPr>
            <w:tcW w:w="8494" w:type="dxa"/>
          </w:tcPr>
          <w:p w14:paraId="7F2F128B" w14:textId="77777777" w:rsidR="00C939EB" w:rsidRPr="00257EEF" w:rsidRDefault="00C939EB" w:rsidP="003343DD">
            <w:pPr>
              <w:rPr>
                <w:b/>
                <w:bCs/>
              </w:rPr>
            </w:pPr>
            <w:r w:rsidRPr="00257EEF">
              <w:rPr>
                <w:b/>
                <w:bCs/>
              </w:rPr>
              <w:t>NOMBRE DEL INDICADOR:</w:t>
            </w:r>
          </w:p>
        </w:tc>
      </w:tr>
      <w:tr w:rsidR="00C939EB" w14:paraId="3297DF5D" w14:textId="77777777" w:rsidTr="003343DD">
        <w:tc>
          <w:tcPr>
            <w:tcW w:w="8494" w:type="dxa"/>
          </w:tcPr>
          <w:p w14:paraId="080E94D9" w14:textId="77777777" w:rsidR="00C939EB" w:rsidRDefault="00C939EB" w:rsidP="003343DD">
            <w:pPr>
              <w:rPr>
                <w:b/>
                <w:bCs/>
              </w:rPr>
            </w:pPr>
            <w:r w:rsidRPr="00257EEF">
              <w:rPr>
                <w:b/>
                <w:bCs/>
              </w:rPr>
              <w:t>VALOR DEL INDICADOR:</w:t>
            </w:r>
          </w:p>
          <w:p w14:paraId="3270F5F1" w14:textId="77777777" w:rsidR="00C939EB" w:rsidRPr="00257EEF" w:rsidRDefault="00C939EB" w:rsidP="003343DD">
            <w:pPr>
              <w:rPr>
                <w:b/>
                <w:bCs/>
              </w:rPr>
            </w:pPr>
          </w:p>
        </w:tc>
      </w:tr>
      <w:tr w:rsidR="00C939EB" w14:paraId="2A0E91D5" w14:textId="77777777" w:rsidTr="003343DD">
        <w:tc>
          <w:tcPr>
            <w:tcW w:w="8494" w:type="dxa"/>
          </w:tcPr>
          <w:p w14:paraId="0760D133" w14:textId="77777777" w:rsidR="00C939EB" w:rsidRDefault="00C939EB" w:rsidP="003343DD">
            <w:pPr>
              <w:rPr>
                <w:b/>
                <w:bCs/>
              </w:rPr>
            </w:pPr>
            <w:r w:rsidRPr="00257EEF">
              <w:rPr>
                <w:b/>
                <w:bCs/>
              </w:rPr>
              <w:t>UMBRAL</w:t>
            </w:r>
            <w:r>
              <w:rPr>
                <w:b/>
                <w:bCs/>
              </w:rPr>
              <w:t xml:space="preserve"> </w:t>
            </w:r>
            <w:r w:rsidRPr="00257EEF">
              <w:rPr>
                <w:b/>
                <w:bCs/>
              </w:rPr>
              <w:t>(Si lo hay):</w:t>
            </w:r>
          </w:p>
          <w:p w14:paraId="28463FE9" w14:textId="77777777" w:rsidR="00C939EB" w:rsidRPr="00257EEF" w:rsidRDefault="00C939EB" w:rsidP="003343DD">
            <w:pPr>
              <w:rPr>
                <w:b/>
                <w:bCs/>
              </w:rPr>
            </w:pPr>
          </w:p>
        </w:tc>
      </w:tr>
      <w:tr w:rsidR="00C939EB" w14:paraId="11030ED6" w14:textId="77777777" w:rsidTr="003343DD">
        <w:trPr>
          <w:trHeight w:val="2192"/>
        </w:trPr>
        <w:tc>
          <w:tcPr>
            <w:tcW w:w="8494" w:type="dxa"/>
          </w:tcPr>
          <w:p w14:paraId="0BFD5719" w14:textId="77777777" w:rsidR="00C939EB" w:rsidRPr="00257EEF" w:rsidRDefault="00C939EB" w:rsidP="003343DD">
            <w:pPr>
              <w:rPr>
                <w:b/>
                <w:bCs/>
              </w:rPr>
            </w:pPr>
            <w:r w:rsidRPr="00257EEF">
              <w:rPr>
                <w:b/>
                <w:bCs/>
              </w:rPr>
              <w:t>OBSERVACIONES DEL TELETRAJADOR:</w:t>
            </w:r>
          </w:p>
        </w:tc>
      </w:tr>
    </w:tbl>
    <w:p w14:paraId="26C28AD8" w14:textId="77777777" w:rsidR="00C939EB" w:rsidRDefault="00C939EB" w:rsidP="00C939EB">
      <w:pPr>
        <w:pStyle w:val="Prrafodelista"/>
        <w:numPr>
          <w:ilvl w:val="0"/>
          <w:numId w:val="4"/>
        </w:numPr>
        <w:tabs>
          <w:tab w:val="left" w:pos="563"/>
        </w:tabs>
        <w:jc w:val="both"/>
        <w:rPr>
          <w:rFonts w:ascii="Catamaran Light" w:hAnsi="Catamaran Light" w:cs="Catamaran Light"/>
          <w:color w:val="EE0000"/>
          <w:sz w:val="24"/>
          <w:szCs w:val="24"/>
        </w:rPr>
      </w:pPr>
      <w:r w:rsidRPr="006F1967">
        <w:rPr>
          <w:rFonts w:ascii="Catamaran Light" w:hAnsi="Catamaran Light" w:cs="Catamaran Light"/>
          <w:color w:val="EE0000"/>
          <w:sz w:val="24"/>
          <w:szCs w:val="24"/>
        </w:rPr>
        <w:t>Copiar esta tabla para cada uno de los indicadores definidos en el plan individual de teletrabajo.</w:t>
      </w:r>
    </w:p>
    <w:p w14:paraId="02698DCC" w14:textId="08F764DB" w:rsidR="00342831" w:rsidRPr="006F1967" w:rsidRDefault="00342831" w:rsidP="00C939EB">
      <w:pPr>
        <w:pStyle w:val="Prrafodelista"/>
        <w:numPr>
          <w:ilvl w:val="0"/>
          <w:numId w:val="4"/>
        </w:numPr>
        <w:tabs>
          <w:tab w:val="left" w:pos="563"/>
        </w:tabs>
        <w:jc w:val="both"/>
        <w:rPr>
          <w:rFonts w:ascii="Catamaran Light" w:hAnsi="Catamaran Light" w:cs="Catamaran Light"/>
          <w:color w:val="EE0000"/>
          <w:sz w:val="24"/>
          <w:szCs w:val="24"/>
        </w:rPr>
      </w:pPr>
      <w:r>
        <w:rPr>
          <w:rFonts w:ascii="Catamaran Light" w:hAnsi="Catamaran Light" w:cs="Catamaran Light"/>
          <w:color w:val="EE0000"/>
          <w:sz w:val="24"/>
          <w:szCs w:val="24"/>
        </w:rPr>
        <w:t>Podrá añadir en este documento todo aquello que considere oportuno.</w:t>
      </w:r>
    </w:p>
    <w:p w14:paraId="3020F7CD" w14:textId="77777777" w:rsidR="00C939EB" w:rsidRPr="006F1967" w:rsidRDefault="00C939EB" w:rsidP="00C939EB">
      <w:pPr>
        <w:pStyle w:val="Prrafodelista"/>
        <w:numPr>
          <w:ilvl w:val="0"/>
          <w:numId w:val="4"/>
        </w:numPr>
        <w:tabs>
          <w:tab w:val="left" w:pos="563"/>
        </w:tabs>
        <w:jc w:val="both"/>
        <w:rPr>
          <w:rFonts w:ascii="Catamaran Light" w:hAnsi="Catamaran Light" w:cs="Catamaran Light"/>
          <w:color w:val="EE0000"/>
          <w:sz w:val="24"/>
          <w:szCs w:val="24"/>
        </w:rPr>
      </w:pPr>
      <w:r w:rsidRPr="006F1967">
        <w:rPr>
          <w:rFonts w:ascii="Catamaran Light" w:hAnsi="Catamaran Light" w:cs="Catamaran Light"/>
          <w:color w:val="EE0000"/>
          <w:sz w:val="24"/>
          <w:szCs w:val="24"/>
        </w:rPr>
        <w:lastRenderedPageBreak/>
        <w:t xml:space="preserve">Este documento deberá de estar firmado por el teletrabajador y el responsable y se remitirá a la dirección de correo electrónico </w:t>
      </w:r>
      <w:hyperlink r:id="rId8" w:history="1">
        <w:r w:rsidRPr="006F1967">
          <w:rPr>
            <w:rStyle w:val="Hipervnculo"/>
            <w:rFonts w:ascii="Catamaran Light" w:hAnsi="Catamaran Light" w:cs="Catamaran Light"/>
            <w:sz w:val="24"/>
            <w:szCs w:val="24"/>
          </w:rPr>
          <w:t>director.teletrabajo@ual.es</w:t>
        </w:r>
      </w:hyperlink>
    </w:p>
    <w:p w14:paraId="7BCF4DD5" w14:textId="77777777" w:rsidR="00C939EB" w:rsidRPr="006F1967" w:rsidRDefault="00C939EB" w:rsidP="00C939EB">
      <w:pPr>
        <w:pStyle w:val="Prrafodelista"/>
        <w:numPr>
          <w:ilvl w:val="0"/>
          <w:numId w:val="4"/>
        </w:numPr>
        <w:tabs>
          <w:tab w:val="left" w:pos="563"/>
        </w:tabs>
        <w:jc w:val="both"/>
        <w:rPr>
          <w:rFonts w:ascii="Catamaran Light" w:hAnsi="Catamaran Light" w:cs="Catamaran Light"/>
          <w:color w:val="EE0000"/>
          <w:sz w:val="24"/>
          <w:szCs w:val="24"/>
        </w:rPr>
      </w:pPr>
      <w:r w:rsidRPr="006F1967">
        <w:rPr>
          <w:rFonts w:ascii="Catamaran Light" w:hAnsi="Catamaran Light" w:cs="Catamaran Light"/>
          <w:color w:val="EE0000"/>
          <w:sz w:val="24"/>
          <w:szCs w:val="24"/>
        </w:rPr>
        <w:t xml:space="preserve">El nombre del documento debe ser de la forma: </w:t>
      </w:r>
    </w:p>
    <w:p w14:paraId="5AE9E6D4" w14:textId="77777777" w:rsidR="00C939EB" w:rsidRPr="006F1967" w:rsidRDefault="00C939EB" w:rsidP="00C939EB">
      <w:pPr>
        <w:tabs>
          <w:tab w:val="left" w:pos="563"/>
        </w:tabs>
        <w:ind w:left="563"/>
        <w:rPr>
          <w:rFonts w:ascii="Catamaran Light" w:hAnsi="Catamaran Light" w:cs="Catamaran Light"/>
          <w:color w:val="EE0000"/>
          <w:sz w:val="24"/>
          <w:szCs w:val="24"/>
        </w:rPr>
      </w:pPr>
      <w:r w:rsidRPr="006F1967">
        <w:rPr>
          <w:rFonts w:ascii="Catamaran Light" w:hAnsi="Catamaran Light" w:cs="Catamaran Light"/>
          <w:color w:val="EE0000"/>
          <w:sz w:val="24"/>
          <w:szCs w:val="24"/>
        </w:rPr>
        <w:t>AÑO-ÚLTIMO MES TRIMESTRE-DNI TELETRABAJADOR-APELLIDOS TELETRABAJADOR-NOMBRE TELETRABAJADOR</w:t>
      </w:r>
    </w:p>
    <w:p w14:paraId="5A4935FF" w14:textId="77777777" w:rsidR="00C939EB" w:rsidRDefault="00C939EB" w:rsidP="00C939EB">
      <w:pPr>
        <w:tabs>
          <w:tab w:val="left" w:pos="563"/>
        </w:tabs>
        <w:ind w:left="563"/>
        <w:rPr>
          <w:rFonts w:ascii="Catamaran Light" w:hAnsi="Catamaran Light" w:cs="Catamaran Light"/>
          <w:color w:val="EE0000"/>
          <w:sz w:val="24"/>
          <w:szCs w:val="24"/>
        </w:rPr>
      </w:pPr>
      <w:r w:rsidRPr="006F1967">
        <w:rPr>
          <w:rFonts w:ascii="Catamaran Light" w:hAnsi="Catamaran Light" w:cs="Catamaran Light"/>
          <w:color w:val="EE0000"/>
          <w:sz w:val="24"/>
          <w:szCs w:val="24"/>
        </w:rPr>
        <w:t>Por ejemplo: 2025-Octubre-12345678X-López Pérez, María Del Carmen.</w:t>
      </w:r>
    </w:p>
    <w:p w14:paraId="45A94F74" w14:textId="32999133" w:rsidR="00C939EB" w:rsidRPr="006F1967" w:rsidRDefault="00C939EB" w:rsidP="00C939EB">
      <w:pPr>
        <w:pStyle w:val="Prrafodelista"/>
        <w:numPr>
          <w:ilvl w:val="0"/>
          <w:numId w:val="4"/>
        </w:numPr>
        <w:tabs>
          <w:tab w:val="left" w:pos="563"/>
        </w:tabs>
        <w:jc w:val="both"/>
        <w:rPr>
          <w:rFonts w:ascii="Catamaran Light" w:hAnsi="Catamaran Light" w:cs="Catamaran Light"/>
          <w:color w:val="EE0000"/>
          <w:sz w:val="24"/>
          <w:szCs w:val="24"/>
        </w:rPr>
      </w:pPr>
      <w:r w:rsidRPr="006F1967">
        <w:rPr>
          <w:rFonts w:ascii="Catamaran Light" w:hAnsi="Catamaran Light" w:cs="Catamaran Light"/>
          <w:color w:val="EE0000"/>
          <w:sz w:val="24"/>
          <w:szCs w:val="24"/>
        </w:rPr>
        <w:t xml:space="preserve">Se debe presentar en los primeros 15 días posteriores al trimestre en cuestión. (Para la primera memoria hasta el </w:t>
      </w:r>
      <w:r w:rsidR="0030330D">
        <w:rPr>
          <w:rFonts w:ascii="Catamaran Light" w:hAnsi="Catamaran Light" w:cs="Catamaran Light"/>
          <w:color w:val="EE0000"/>
          <w:sz w:val="24"/>
          <w:szCs w:val="24"/>
        </w:rPr>
        <w:t>10</w:t>
      </w:r>
      <w:r w:rsidRPr="006F1967">
        <w:rPr>
          <w:rFonts w:ascii="Catamaran Light" w:hAnsi="Catamaran Light" w:cs="Catamaran Light"/>
          <w:color w:val="EE0000"/>
          <w:sz w:val="24"/>
          <w:szCs w:val="24"/>
        </w:rPr>
        <w:t xml:space="preserve"> de </w:t>
      </w:r>
      <w:r w:rsidR="0030330D">
        <w:rPr>
          <w:rFonts w:ascii="Catamaran Light" w:hAnsi="Catamaran Light" w:cs="Catamaran Light"/>
          <w:color w:val="EE0000"/>
          <w:sz w:val="24"/>
          <w:szCs w:val="24"/>
        </w:rPr>
        <w:t>diciembre</w:t>
      </w:r>
      <w:r w:rsidRPr="006F1967">
        <w:rPr>
          <w:rFonts w:ascii="Catamaran Light" w:hAnsi="Catamaran Light" w:cs="Catamaran Light"/>
          <w:color w:val="EE0000"/>
          <w:sz w:val="24"/>
          <w:szCs w:val="24"/>
        </w:rPr>
        <w:t>).</w:t>
      </w:r>
    </w:p>
    <w:p w14:paraId="0B59EA7D" w14:textId="19F34286" w:rsidR="00C939EB" w:rsidRPr="006F1967" w:rsidRDefault="00C939EB" w:rsidP="00C939EB">
      <w:pPr>
        <w:pStyle w:val="Prrafodelista"/>
        <w:numPr>
          <w:ilvl w:val="0"/>
          <w:numId w:val="4"/>
        </w:numPr>
        <w:tabs>
          <w:tab w:val="left" w:pos="563"/>
        </w:tabs>
        <w:jc w:val="both"/>
        <w:rPr>
          <w:rFonts w:ascii="Catamaran Light" w:hAnsi="Catamaran Light" w:cs="Catamaran Light"/>
          <w:color w:val="EE0000"/>
          <w:sz w:val="24"/>
          <w:szCs w:val="24"/>
        </w:rPr>
      </w:pPr>
      <w:r w:rsidRPr="006F1967">
        <w:rPr>
          <w:rFonts w:ascii="Catamaran Light" w:hAnsi="Catamaran Light" w:cs="Catamaran Light"/>
          <w:color w:val="EE0000"/>
          <w:sz w:val="24"/>
          <w:szCs w:val="24"/>
        </w:rPr>
        <w:t>Puesto que la presentación de este informe es una obligación del teletrabajador, de no presentarlo en el plazo indicado se le revocará el teletrabajo</w:t>
      </w:r>
      <w:r w:rsidR="00942CA0">
        <w:rPr>
          <w:rFonts w:ascii="Catamaran Light" w:hAnsi="Catamaran Light" w:cs="Catamaran Light"/>
          <w:color w:val="EE0000"/>
          <w:sz w:val="24"/>
          <w:szCs w:val="24"/>
        </w:rPr>
        <w:t xml:space="preserve"> salvo causa debidamente justificada</w:t>
      </w:r>
      <w:r w:rsidRPr="006F1967">
        <w:rPr>
          <w:rFonts w:ascii="Catamaran Light" w:hAnsi="Catamaran Light" w:cs="Catamaran Light"/>
          <w:color w:val="EE0000"/>
          <w:sz w:val="24"/>
          <w:szCs w:val="24"/>
        </w:rPr>
        <w:t>.</w:t>
      </w:r>
    </w:p>
    <w:p w14:paraId="13856C9E" w14:textId="77777777" w:rsidR="00C939EB" w:rsidRPr="00257EEF" w:rsidRDefault="00C939EB" w:rsidP="00C939EB">
      <w:pPr>
        <w:tabs>
          <w:tab w:val="left" w:pos="563"/>
        </w:tabs>
        <w:rPr>
          <w:rFonts w:ascii="Catamaran Light" w:hAnsi="Catamaran Light" w:cs="Catamaran Light"/>
          <w:color w:val="EE0000"/>
          <w:sz w:val="24"/>
          <w:szCs w:val="24"/>
        </w:rPr>
      </w:pPr>
    </w:p>
    <w:sectPr w:rsidR="00C939EB" w:rsidRPr="00257EEF" w:rsidSect="00D959A8">
      <w:headerReference w:type="default" r:id="rId9"/>
      <w:footerReference w:type="default" r:id="rId10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6B47A" w14:textId="77777777" w:rsidR="004651AC" w:rsidRDefault="004651AC" w:rsidP="007447F1">
      <w:r>
        <w:separator/>
      </w:r>
    </w:p>
  </w:endnote>
  <w:endnote w:type="continuationSeparator" w:id="0">
    <w:p w14:paraId="4CC9BF69" w14:textId="77777777" w:rsidR="004651AC" w:rsidRDefault="004651AC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6AE50E-5C7D-4E20-98B7-B43C4C8C001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3010C449-1AEA-49BF-9C6F-3C1D85215229}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946F9ADA-712B-42DA-87BD-842661EA84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F595179-A66B-4C8D-90D7-065A20DB02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amaran Light">
    <w:altName w:val="Times New Roman"/>
    <w:panose1 w:val="00000400000000000000"/>
    <w:charset w:val="00"/>
    <w:family w:val="auto"/>
    <w:pitch w:val="variable"/>
    <w:sig w:usb0="00100007" w:usb1="00000000" w:usb2="00000000" w:usb3="00000000" w:csb0="00000093" w:csb1="00000000"/>
    <w:embedRegular r:id="rId5" w:fontKey="{C908E334-36F9-482C-8E33-88D44AE5562A}"/>
    <w:embedBold r:id="rId6" w:fontKey="{8A1EE8D9-C006-4AA4-BDA5-A0A7E0E105F5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7" w:fontKey="{97063A87-8BB1-4354-AB8B-FFBE2F7A08D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E07B52BC-3027-463F-BFAE-CA5C585E9D4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5283A" w14:textId="77777777" w:rsidR="00AE17D2" w:rsidRDefault="00E716F7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EFB1C2F" wp14:editId="5274F437">
              <wp:simplePos x="0" y="0"/>
              <wp:positionH relativeFrom="column">
                <wp:posOffset>3339465</wp:posOffset>
              </wp:positionH>
              <wp:positionV relativeFrom="paragraph">
                <wp:posOffset>320675</wp:posOffset>
              </wp:positionV>
              <wp:extent cx="287274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7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90BFCA" w14:textId="77777777" w:rsidR="009F251A" w:rsidRDefault="00127287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Gerencia</w:t>
                          </w:r>
                        </w:p>
                        <w:p w14:paraId="651A90E8" w14:textId="77777777" w:rsidR="009F251A" w:rsidRDefault="00127287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1</w:t>
                          </w:r>
                          <w:r w:rsidR="00C83CCF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ª Planta Edificio de Gobierno y Paraninfo</w:t>
                          </w:r>
                        </w:p>
                        <w:p w14:paraId="4735FD1B" w14:textId="77777777" w:rsidR="009F251A" w:rsidRPr="007C2BEC" w:rsidRDefault="00127287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gerencia</w:t>
                          </w:r>
                          <w:r w:rsidR="00C83CCF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@ual.es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EFB1C2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2.95pt;margin-top:25.25pt;width:226.2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" filled="f" stroked="f">
              <v:textbox style="mso-fit-shape-to-text:t">
                <w:txbxContent>
                  <w:p w14:paraId="6D90BFCA" w14:textId="77777777" w:rsidR="009F251A" w:rsidRDefault="00127287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Gerencia</w:t>
                    </w:r>
                  </w:p>
                  <w:p w14:paraId="651A90E8" w14:textId="77777777" w:rsidR="009F251A" w:rsidRDefault="00127287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1</w:t>
                    </w:r>
                    <w:r w:rsidR="00C83CCF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ª Planta Edificio de Gobierno y Paraninfo</w:t>
                    </w:r>
                  </w:p>
                  <w:p w14:paraId="4735FD1B" w14:textId="77777777" w:rsidR="009F251A" w:rsidRPr="007C2BEC" w:rsidRDefault="00127287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gerencia</w:t>
                    </w:r>
                    <w:r w:rsidR="00C83CCF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@ual.es</w:t>
                    </w:r>
                  </w:p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6BC9C436" wp14:editId="36792A7A">
              <wp:simplePos x="0" y="0"/>
              <wp:positionH relativeFrom="column">
                <wp:posOffset>1367790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1D2058" w14:textId="77777777" w:rsidR="009F251A" w:rsidRPr="007C2BEC" w:rsidRDefault="009F251A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BC9C436" id="_x0000_s1028" type="#_x0000_t202" style="position:absolute;margin-left:107.7pt;margin-top:25.25pt;width:155.0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enDvj94AAAAKAQAADwAAAAAA&#10;AAAAAAAAAABZBAAAZHJzL2Rvd25yZXYueG1sUEsFBgAAAAAEAAQA8wAAAGQFAAAAAA==&#10;" filled="f" stroked="f">
              <v:textbox style="mso-fit-shape-to-text:t">
                <w:txbxContent>
                  <w:p w14:paraId="7B1D2058" w14:textId="77777777" w:rsidR="009F251A" w:rsidRPr="007C2BEC" w:rsidRDefault="009F251A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9F251A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5F62A9" wp14:editId="2358CD28">
              <wp:simplePos x="0" y="0"/>
              <wp:positionH relativeFrom="page">
                <wp:posOffset>540327</wp:posOffset>
              </wp:positionH>
              <wp:positionV relativeFrom="paragraph">
                <wp:posOffset>379243</wp:posOffset>
              </wp:positionV>
              <wp:extent cx="1794294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4294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551649" id="Rectángulo 5" o:spid="_x0000_s1026" style="position:absolute;margin-left:42.55pt;margin-top:29.85pt;width:141.3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5B245" w14:textId="77777777" w:rsidR="004651AC" w:rsidRDefault="004651AC" w:rsidP="007447F1">
      <w:r>
        <w:separator/>
      </w:r>
    </w:p>
  </w:footnote>
  <w:footnote w:type="continuationSeparator" w:id="0">
    <w:p w14:paraId="5D80E93B" w14:textId="77777777" w:rsidR="004651AC" w:rsidRDefault="004651AC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5A21" w14:textId="77777777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49F12C07" wp14:editId="4432DAD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C33041" w14:textId="77777777" w:rsidR="007B65D1" w:rsidRPr="003A5840" w:rsidRDefault="00127287" w:rsidP="007B65D1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TextoCabecera"/>
                            </w:rPr>
                            <w:t>Gerencia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F12C0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p w14:paraId="20C33041" w14:textId="77777777" w:rsidR="007B65D1" w:rsidRPr="003A5840" w:rsidRDefault="00127287" w:rsidP="007B65D1">
                    <w:pPr>
                      <w:spacing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r>
                      <w:rPr>
                        <w:rStyle w:val="TextoCabecera"/>
                      </w:rPr>
                      <w:t>Gerencia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014855" wp14:editId="4240DEDD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7A418E9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DB29309" wp14:editId="56BF9670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C4984"/>
    <w:multiLevelType w:val="hybridMultilevel"/>
    <w:tmpl w:val="0D0245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03BD9"/>
    <w:multiLevelType w:val="hybridMultilevel"/>
    <w:tmpl w:val="72C469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B2097"/>
    <w:multiLevelType w:val="hybridMultilevel"/>
    <w:tmpl w:val="FD16D6E2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AE64BD0"/>
    <w:multiLevelType w:val="hybridMultilevel"/>
    <w:tmpl w:val="760C21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4743441">
    <w:abstractNumId w:val="3"/>
  </w:num>
  <w:num w:numId="2" w16cid:durableId="2071225144">
    <w:abstractNumId w:val="1"/>
  </w:num>
  <w:num w:numId="3" w16cid:durableId="518156134">
    <w:abstractNumId w:val="2"/>
  </w:num>
  <w:num w:numId="4" w16cid:durableId="1859541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4C9B"/>
    <w:rsid w:val="00022644"/>
    <w:rsid w:val="00023E8A"/>
    <w:rsid w:val="0004277A"/>
    <w:rsid w:val="000470E5"/>
    <w:rsid w:val="00051F28"/>
    <w:rsid w:val="0005594B"/>
    <w:rsid w:val="00080373"/>
    <w:rsid w:val="000E4558"/>
    <w:rsid w:val="001004A4"/>
    <w:rsid w:val="0010238C"/>
    <w:rsid w:val="00127287"/>
    <w:rsid w:val="0013016F"/>
    <w:rsid w:val="00133E64"/>
    <w:rsid w:val="0016084F"/>
    <w:rsid w:val="001651B4"/>
    <w:rsid w:val="001659D5"/>
    <w:rsid w:val="0016701E"/>
    <w:rsid w:val="001846F9"/>
    <w:rsid w:val="00187F26"/>
    <w:rsid w:val="001943DC"/>
    <w:rsid w:val="001A793D"/>
    <w:rsid w:val="001E6819"/>
    <w:rsid w:val="001E6A04"/>
    <w:rsid w:val="00201025"/>
    <w:rsid w:val="002013B6"/>
    <w:rsid w:val="00201C31"/>
    <w:rsid w:val="00204DDD"/>
    <w:rsid w:val="00206CE4"/>
    <w:rsid w:val="002219B0"/>
    <w:rsid w:val="00234F9F"/>
    <w:rsid w:val="002447E7"/>
    <w:rsid w:val="002520E7"/>
    <w:rsid w:val="00256251"/>
    <w:rsid w:val="0026270E"/>
    <w:rsid w:val="00274B2D"/>
    <w:rsid w:val="002759E7"/>
    <w:rsid w:val="00290494"/>
    <w:rsid w:val="002A2DB4"/>
    <w:rsid w:val="002B0330"/>
    <w:rsid w:val="002B7E2D"/>
    <w:rsid w:val="002C042B"/>
    <w:rsid w:val="002F575E"/>
    <w:rsid w:val="0030330D"/>
    <w:rsid w:val="0033444B"/>
    <w:rsid w:val="00342831"/>
    <w:rsid w:val="00347C48"/>
    <w:rsid w:val="00364A2F"/>
    <w:rsid w:val="00365884"/>
    <w:rsid w:val="003759C2"/>
    <w:rsid w:val="003A0F3C"/>
    <w:rsid w:val="003A5840"/>
    <w:rsid w:val="003C70A9"/>
    <w:rsid w:val="003D6FED"/>
    <w:rsid w:val="003E6010"/>
    <w:rsid w:val="00410654"/>
    <w:rsid w:val="00413968"/>
    <w:rsid w:val="0044741A"/>
    <w:rsid w:val="00464AC1"/>
    <w:rsid w:val="004651AC"/>
    <w:rsid w:val="004A1CA0"/>
    <w:rsid w:val="004A2314"/>
    <w:rsid w:val="004A4808"/>
    <w:rsid w:val="004B0E8D"/>
    <w:rsid w:val="004C48C7"/>
    <w:rsid w:val="004D1995"/>
    <w:rsid w:val="004F280C"/>
    <w:rsid w:val="00503F04"/>
    <w:rsid w:val="0050796E"/>
    <w:rsid w:val="0052118A"/>
    <w:rsid w:val="0053494C"/>
    <w:rsid w:val="00546DCB"/>
    <w:rsid w:val="00550046"/>
    <w:rsid w:val="005540B3"/>
    <w:rsid w:val="00561FDD"/>
    <w:rsid w:val="00567E15"/>
    <w:rsid w:val="00582290"/>
    <w:rsid w:val="005855AD"/>
    <w:rsid w:val="00587AF9"/>
    <w:rsid w:val="005B2E90"/>
    <w:rsid w:val="005B50C0"/>
    <w:rsid w:val="005C2FB1"/>
    <w:rsid w:val="00612F5A"/>
    <w:rsid w:val="00634981"/>
    <w:rsid w:val="00647363"/>
    <w:rsid w:val="00652976"/>
    <w:rsid w:val="00660D99"/>
    <w:rsid w:val="00691302"/>
    <w:rsid w:val="006B0FD4"/>
    <w:rsid w:val="006B153F"/>
    <w:rsid w:val="006B7A3E"/>
    <w:rsid w:val="006E5DD8"/>
    <w:rsid w:val="006E7AD3"/>
    <w:rsid w:val="006F7AEC"/>
    <w:rsid w:val="00704DA1"/>
    <w:rsid w:val="0071073B"/>
    <w:rsid w:val="007342A8"/>
    <w:rsid w:val="0073469E"/>
    <w:rsid w:val="007447F1"/>
    <w:rsid w:val="00744DF1"/>
    <w:rsid w:val="007626E2"/>
    <w:rsid w:val="00764C22"/>
    <w:rsid w:val="0077117E"/>
    <w:rsid w:val="00771FE3"/>
    <w:rsid w:val="00773FF8"/>
    <w:rsid w:val="007B65D1"/>
    <w:rsid w:val="007C2A16"/>
    <w:rsid w:val="007C2BEC"/>
    <w:rsid w:val="007D1A41"/>
    <w:rsid w:val="007F36CE"/>
    <w:rsid w:val="008033B2"/>
    <w:rsid w:val="00826571"/>
    <w:rsid w:val="00841071"/>
    <w:rsid w:val="00877A15"/>
    <w:rsid w:val="00906F07"/>
    <w:rsid w:val="009137ED"/>
    <w:rsid w:val="009274B6"/>
    <w:rsid w:val="00937EBE"/>
    <w:rsid w:val="00942CA0"/>
    <w:rsid w:val="00944ED0"/>
    <w:rsid w:val="009635C6"/>
    <w:rsid w:val="00967E2B"/>
    <w:rsid w:val="0097469B"/>
    <w:rsid w:val="0098441C"/>
    <w:rsid w:val="00987907"/>
    <w:rsid w:val="009C6CD9"/>
    <w:rsid w:val="009E09A1"/>
    <w:rsid w:val="009E1454"/>
    <w:rsid w:val="009F251A"/>
    <w:rsid w:val="00A07ACF"/>
    <w:rsid w:val="00A11FFF"/>
    <w:rsid w:val="00A23352"/>
    <w:rsid w:val="00A534EC"/>
    <w:rsid w:val="00A80BC4"/>
    <w:rsid w:val="00A8576D"/>
    <w:rsid w:val="00AB09D3"/>
    <w:rsid w:val="00AB238F"/>
    <w:rsid w:val="00AE17D2"/>
    <w:rsid w:val="00AE391F"/>
    <w:rsid w:val="00AE54F4"/>
    <w:rsid w:val="00B111C0"/>
    <w:rsid w:val="00B17C50"/>
    <w:rsid w:val="00B5162F"/>
    <w:rsid w:val="00B576C9"/>
    <w:rsid w:val="00B6018B"/>
    <w:rsid w:val="00B81C2C"/>
    <w:rsid w:val="00B9297D"/>
    <w:rsid w:val="00BD62EF"/>
    <w:rsid w:val="00BE6830"/>
    <w:rsid w:val="00C1521A"/>
    <w:rsid w:val="00C23A9D"/>
    <w:rsid w:val="00C435AD"/>
    <w:rsid w:val="00C52EE7"/>
    <w:rsid w:val="00C71DBF"/>
    <w:rsid w:val="00C7272D"/>
    <w:rsid w:val="00C775C9"/>
    <w:rsid w:val="00C83CCF"/>
    <w:rsid w:val="00C939EB"/>
    <w:rsid w:val="00CB3F6C"/>
    <w:rsid w:val="00CB4C9B"/>
    <w:rsid w:val="00CB4D68"/>
    <w:rsid w:val="00CE7B3C"/>
    <w:rsid w:val="00CF24F2"/>
    <w:rsid w:val="00D17AB1"/>
    <w:rsid w:val="00D17CC8"/>
    <w:rsid w:val="00D25040"/>
    <w:rsid w:val="00D461BC"/>
    <w:rsid w:val="00D51DB9"/>
    <w:rsid w:val="00D71EAB"/>
    <w:rsid w:val="00D920CE"/>
    <w:rsid w:val="00D959A8"/>
    <w:rsid w:val="00D95C51"/>
    <w:rsid w:val="00DA1213"/>
    <w:rsid w:val="00DA57AA"/>
    <w:rsid w:val="00DC3296"/>
    <w:rsid w:val="00DC54EF"/>
    <w:rsid w:val="00DD112F"/>
    <w:rsid w:val="00DD743B"/>
    <w:rsid w:val="00DE0445"/>
    <w:rsid w:val="00E01A74"/>
    <w:rsid w:val="00E02E0A"/>
    <w:rsid w:val="00E1051F"/>
    <w:rsid w:val="00E404A9"/>
    <w:rsid w:val="00E4457A"/>
    <w:rsid w:val="00E716F7"/>
    <w:rsid w:val="00E76226"/>
    <w:rsid w:val="00E96F2B"/>
    <w:rsid w:val="00EE1878"/>
    <w:rsid w:val="00EE66C4"/>
    <w:rsid w:val="00F0216C"/>
    <w:rsid w:val="00F050E6"/>
    <w:rsid w:val="00F07146"/>
    <w:rsid w:val="00F2309B"/>
    <w:rsid w:val="00F2478C"/>
    <w:rsid w:val="00F32200"/>
    <w:rsid w:val="00F32E3A"/>
    <w:rsid w:val="00F4376B"/>
    <w:rsid w:val="00F61C42"/>
    <w:rsid w:val="00F7348A"/>
    <w:rsid w:val="00F736B0"/>
    <w:rsid w:val="00F75BAA"/>
    <w:rsid w:val="00F82845"/>
    <w:rsid w:val="00F978FE"/>
    <w:rsid w:val="00FA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745241"/>
  <w15:docId w15:val="{B61AC917-C264-45E7-BDFD-6003A566C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939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939E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Cabecera">
    <w:name w:val="Texto Cabecera"/>
    <w:basedOn w:val="Fuentedeprrafopredeter"/>
    <w:uiPriority w:val="1"/>
    <w:rsid w:val="001A793D"/>
    <w:rPr>
      <w:rFonts w:ascii="Catamaran Medium" w:hAnsi="Catamaran Medium"/>
      <w:color w:val="316094"/>
      <w:sz w:val="18"/>
    </w:rPr>
  </w:style>
  <w:style w:type="paragraph" w:styleId="Prrafodelista">
    <w:name w:val="List Paragraph"/>
    <w:basedOn w:val="Normal"/>
    <w:uiPriority w:val="34"/>
    <w:qFormat/>
    <w:rsid w:val="008033B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3A9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A9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10654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C52E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C939E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939E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ES"/>
    </w:rPr>
  </w:style>
  <w:style w:type="paragraph" w:styleId="Cita">
    <w:name w:val="Quote"/>
    <w:basedOn w:val="Normal"/>
    <w:next w:val="Normal"/>
    <w:link w:val="CitaCar"/>
    <w:uiPriority w:val="29"/>
    <w:qFormat/>
    <w:rsid w:val="00C939E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939EB"/>
    <w:rPr>
      <w:rFonts w:ascii="Times New Roman" w:eastAsia="Times New Roman" w:hAnsi="Times New Roman" w:cs="Times New Roman"/>
      <w:i/>
      <w:iCs/>
      <w:color w:val="404040" w:themeColor="text1" w:themeTint="BF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C939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960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440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19748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94133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552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085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102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756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or.teletrabajo@ual.e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Mi%20unidad\Memoria%20Trimestral\Borrador%20Plantilla%20Memoria%20Trimestral%20Teletrabajo%203.0%20-%20copi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9D792B1512746928E9351A998DFF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FB758-D044-4130-9E28-E9330B1C8348}"/>
      </w:docPartPr>
      <w:docPartBody>
        <w:p w:rsidR="00E46B30" w:rsidRDefault="00E46B30">
          <w:pPr>
            <w:pStyle w:val="19D792B1512746928E9351A998DFFA9E"/>
          </w:pPr>
          <w:r w:rsidRPr="006F7ABF">
            <w:rPr>
              <w:rStyle w:val="Textodelmarcadordeposicin"/>
            </w:rPr>
            <w:t>Elija un elemento.</w:t>
          </w:r>
        </w:p>
      </w:docPartBody>
    </w:docPart>
    <w:docPart>
      <w:docPartPr>
        <w:name w:val="8BC14CCEF48245FF8AC23D6EAFD94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7FDB8-7251-492A-A58F-DE8E84882254}"/>
      </w:docPartPr>
      <w:docPartBody>
        <w:p w:rsidR="00E46B30" w:rsidRDefault="00E46B30">
          <w:pPr>
            <w:pStyle w:val="8BC14CCEF48245FF8AC23D6EAFD943BE"/>
          </w:pPr>
          <w:r w:rsidRPr="006F7ABF">
            <w:rPr>
              <w:rStyle w:val="Textodelmarcadordeposicin"/>
            </w:rPr>
            <w:t>Elija un elemento.</w:t>
          </w:r>
        </w:p>
      </w:docPartBody>
    </w:docPart>
    <w:docPart>
      <w:docPartPr>
        <w:name w:val="8C7BED579ECD4B7AA43651CDDEE3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EBE46-E3C0-4A59-A8EC-BB0F04ABA6AC}"/>
      </w:docPartPr>
      <w:docPartBody>
        <w:p w:rsidR="00E46B30" w:rsidRDefault="00E46B30">
          <w:pPr>
            <w:pStyle w:val="8C7BED579ECD4B7AA43651CDDEE3F2B2"/>
          </w:pPr>
          <w:r w:rsidRPr="006F7ABF">
            <w:rPr>
              <w:rStyle w:val="Textodelmarcadordeposicin"/>
            </w:rPr>
            <w:t>Elija un elemento.</w:t>
          </w:r>
        </w:p>
      </w:docPartBody>
    </w:docPart>
    <w:docPart>
      <w:docPartPr>
        <w:name w:val="EAF746840D0A464888CD3F0B00B90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930D12-A7CF-451B-A547-0AF6D293FBC9}"/>
      </w:docPartPr>
      <w:docPartBody>
        <w:p w:rsidR="00E46B30" w:rsidRDefault="00E46B30">
          <w:pPr>
            <w:pStyle w:val="EAF746840D0A464888CD3F0B00B90156"/>
          </w:pPr>
          <w:r w:rsidRPr="006F7ABF">
            <w:rPr>
              <w:rStyle w:val="Textodelmarcadordeposicin"/>
            </w:rPr>
            <w:t>Elija un elemento.</w:t>
          </w:r>
        </w:p>
      </w:docPartBody>
    </w:docPart>
    <w:docPart>
      <w:docPartPr>
        <w:name w:val="1474DE080B12498A8C776BE1686EC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F4E764-E5A0-47A8-B57D-982683F27EFE}"/>
      </w:docPartPr>
      <w:docPartBody>
        <w:p w:rsidR="00E46B30" w:rsidRDefault="00E46B30">
          <w:pPr>
            <w:pStyle w:val="1474DE080B12498A8C776BE1686EC032"/>
          </w:pPr>
          <w:r w:rsidRPr="006F7ABF">
            <w:rPr>
              <w:rStyle w:val="Textodelmarcadordeposicin"/>
            </w:rPr>
            <w:t>Elija un elemento.</w:t>
          </w:r>
        </w:p>
      </w:docPartBody>
    </w:docPart>
    <w:docPart>
      <w:docPartPr>
        <w:name w:val="7F82BB3EB9C44D5CA479A5FCDE8B8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F0E14-1DF3-4E1D-845D-921939C37E52}"/>
      </w:docPartPr>
      <w:docPartBody>
        <w:p w:rsidR="00E46B30" w:rsidRDefault="00E46B30">
          <w:pPr>
            <w:pStyle w:val="7F82BB3EB9C44D5CA479A5FCDE8B8C4E"/>
          </w:pPr>
          <w:r w:rsidRPr="006F7ABF">
            <w:rPr>
              <w:rStyle w:val="Textodelmarcadordeposicin"/>
            </w:rPr>
            <w:t>Elija un elemento.</w:t>
          </w:r>
        </w:p>
      </w:docPartBody>
    </w:docPart>
    <w:docPart>
      <w:docPartPr>
        <w:name w:val="17CC17C6DAD44BCA8CAD9DD3E75D5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F871F-BE2C-495E-AE8A-CB27F99F57A5}"/>
      </w:docPartPr>
      <w:docPartBody>
        <w:p w:rsidR="00E46B30" w:rsidRDefault="00E46B30">
          <w:pPr>
            <w:pStyle w:val="17CC17C6DAD44BCA8CAD9DD3E75D5704"/>
          </w:pPr>
          <w:r w:rsidRPr="006F7ABF">
            <w:rPr>
              <w:rStyle w:val="Textodelmarcadordeposicin"/>
            </w:rPr>
            <w:t>Elija un elemento.</w:t>
          </w:r>
        </w:p>
      </w:docPartBody>
    </w:docPart>
    <w:docPart>
      <w:docPartPr>
        <w:name w:val="E0061425607E4CA28731D5D09664D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0A5F-F822-4295-AA7C-49D95F57CE9B}"/>
      </w:docPartPr>
      <w:docPartBody>
        <w:p w:rsidR="00E46B30" w:rsidRDefault="00E46B30">
          <w:pPr>
            <w:pStyle w:val="E0061425607E4CA28731D5D09664D2CE"/>
          </w:pPr>
          <w:r w:rsidRPr="006F7ABF">
            <w:rPr>
              <w:rStyle w:val="Textodelmarcadordeposicin"/>
            </w:rPr>
            <w:t>Elija un elemento.</w:t>
          </w:r>
        </w:p>
      </w:docPartBody>
    </w:docPart>
    <w:docPart>
      <w:docPartPr>
        <w:name w:val="6C1F85D167114B169E85DECFB20D0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C762F-8474-4EA5-9723-44F8536346A2}"/>
      </w:docPartPr>
      <w:docPartBody>
        <w:p w:rsidR="00E46B30" w:rsidRDefault="00E46B30">
          <w:pPr>
            <w:pStyle w:val="6C1F85D167114B169E85DECFB20D02A7"/>
          </w:pPr>
          <w:r w:rsidRPr="006F7ABF">
            <w:rPr>
              <w:rStyle w:val="Textodelmarcadordeposicin"/>
            </w:rPr>
            <w:t>Elija un elemento.</w:t>
          </w:r>
        </w:p>
      </w:docPartBody>
    </w:docPart>
    <w:docPart>
      <w:docPartPr>
        <w:name w:val="F8FE27E8B91A41D6960016CC2FE90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0E484-5C2A-42C9-A8F5-FA7B467B4862}"/>
      </w:docPartPr>
      <w:docPartBody>
        <w:p w:rsidR="00E46B30" w:rsidRDefault="00E46B30">
          <w:pPr>
            <w:pStyle w:val="F8FE27E8B91A41D6960016CC2FE90D34"/>
          </w:pPr>
          <w:r w:rsidRPr="006F7ABF">
            <w:rPr>
              <w:rStyle w:val="Textodelmarcadordeposicin"/>
            </w:rPr>
            <w:t>Elija un elemento.</w:t>
          </w:r>
        </w:p>
      </w:docPartBody>
    </w:docPart>
    <w:docPart>
      <w:docPartPr>
        <w:name w:val="ECF7D2A3F9B2465AB38EA9C936157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BD324-6E56-404F-89EB-73E996E0B34A}"/>
      </w:docPartPr>
      <w:docPartBody>
        <w:p w:rsidR="00E46B30" w:rsidRDefault="00E46B30">
          <w:pPr>
            <w:pStyle w:val="ECF7D2A3F9B2465AB38EA9C936157F6E"/>
          </w:pPr>
          <w:r w:rsidRPr="006F7ABF">
            <w:rPr>
              <w:rStyle w:val="Textodelmarcadordeposicin"/>
            </w:rPr>
            <w:t>Elija un elemento.</w:t>
          </w:r>
        </w:p>
      </w:docPartBody>
    </w:docPart>
    <w:docPart>
      <w:docPartPr>
        <w:name w:val="815F7DA81C83424E972A5AE78B353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12E35-D0AA-497C-9601-6A1EADE9BF02}"/>
      </w:docPartPr>
      <w:docPartBody>
        <w:p w:rsidR="00E46B30" w:rsidRDefault="00E46B30">
          <w:pPr>
            <w:pStyle w:val="815F7DA81C83424E972A5AE78B353F56"/>
          </w:pPr>
          <w:r w:rsidRPr="006F7ABF">
            <w:rPr>
              <w:rStyle w:val="Textodelmarcadordeposicin"/>
            </w:rPr>
            <w:t>Elija un elemento.</w:t>
          </w:r>
        </w:p>
      </w:docPartBody>
    </w:docPart>
    <w:docPart>
      <w:docPartPr>
        <w:name w:val="0CC5993D180045F8883B868D00112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7D971-E97D-4767-91C3-2C08BD04832D}"/>
      </w:docPartPr>
      <w:docPartBody>
        <w:p w:rsidR="00E46B30" w:rsidRDefault="00E46B30">
          <w:pPr>
            <w:pStyle w:val="0CC5993D180045F8883B868D0011249D"/>
          </w:pPr>
          <w:r w:rsidRPr="006F7ABF">
            <w:rPr>
              <w:rStyle w:val="Textodelmarcadordeposicin"/>
            </w:rPr>
            <w:t>Elija un elemento.</w:t>
          </w:r>
        </w:p>
      </w:docPartBody>
    </w:docPart>
    <w:docPart>
      <w:docPartPr>
        <w:name w:val="92832C8C8ECC4286A83EAE41E41E2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0BFEB-EC7E-4973-8F63-4B7481F915B9}"/>
      </w:docPartPr>
      <w:docPartBody>
        <w:p w:rsidR="00E46B30" w:rsidRDefault="00E46B30">
          <w:pPr>
            <w:pStyle w:val="92832C8C8ECC4286A83EAE41E41E27B6"/>
          </w:pPr>
          <w:r w:rsidRPr="006F7ABF">
            <w:rPr>
              <w:rStyle w:val="Textodelmarcadordeposicin"/>
            </w:rPr>
            <w:t>Elija un elemento.</w:t>
          </w:r>
        </w:p>
      </w:docPartBody>
    </w:docPart>
    <w:docPart>
      <w:docPartPr>
        <w:name w:val="A56A88FCD59C405CAF364AFCD1051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E6A58-F818-4B18-BA3F-624F78887D6C}"/>
      </w:docPartPr>
      <w:docPartBody>
        <w:p w:rsidR="00E46B30" w:rsidRDefault="00E46B30">
          <w:pPr>
            <w:pStyle w:val="A56A88FCD59C405CAF364AFCD10513C5"/>
          </w:pPr>
          <w:r w:rsidRPr="006F7ABF">
            <w:rPr>
              <w:rStyle w:val="Textodelmarcadordeposicin"/>
            </w:rPr>
            <w:t>Elija un elemento.</w:t>
          </w:r>
        </w:p>
      </w:docPartBody>
    </w:docPart>
    <w:docPart>
      <w:docPartPr>
        <w:name w:val="B9BD97F063A64778A07645730350E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8F12C-6D79-466C-96EE-01128EDEF967}"/>
      </w:docPartPr>
      <w:docPartBody>
        <w:p w:rsidR="00293D71" w:rsidRDefault="003E5FA2" w:rsidP="003E5FA2">
          <w:pPr>
            <w:pStyle w:val="B9BD97F063A64778A07645730350E08F"/>
          </w:pPr>
          <w:r w:rsidRPr="006F7ABF">
            <w:rPr>
              <w:rStyle w:val="Textodelmarcadordeposicin"/>
            </w:rPr>
            <w:t>Elija un elemento.</w:t>
          </w:r>
        </w:p>
      </w:docPartBody>
    </w:docPart>
    <w:docPart>
      <w:docPartPr>
        <w:name w:val="74EF107BB6E9430E84F6ACEDF702F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B7AD9-7ED5-4045-9647-CA1E0D82F2AC}"/>
      </w:docPartPr>
      <w:docPartBody>
        <w:p w:rsidR="00293D71" w:rsidRDefault="003E5FA2" w:rsidP="003E5FA2">
          <w:pPr>
            <w:pStyle w:val="74EF107BB6E9430E84F6ACEDF702F4B6"/>
          </w:pPr>
          <w:r w:rsidRPr="006F7ABF">
            <w:rPr>
              <w:rStyle w:val="Textodelmarcadordeposicin"/>
            </w:rPr>
            <w:t>Elija un elemento.</w:t>
          </w:r>
        </w:p>
      </w:docPartBody>
    </w:docPart>
    <w:docPart>
      <w:docPartPr>
        <w:name w:val="35BF813DA5C0421C935CACC708FE6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A527D-58BB-44D4-AECE-5E266C29A6C4}"/>
      </w:docPartPr>
      <w:docPartBody>
        <w:p w:rsidR="00293D71" w:rsidRDefault="003E5FA2" w:rsidP="003E5FA2">
          <w:pPr>
            <w:pStyle w:val="35BF813DA5C0421C935CACC708FE6652"/>
          </w:pPr>
          <w:r w:rsidRPr="006F7ABF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amaran Light">
    <w:altName w:val="Times New Roman"/>
    <w:panose1 w:val="00000400000000000000"/>
    <w:charset w:val="00"/>
    <w:family w:val="auto"/>
    <w:pitch w:val="variable"/>
    <w:sig w:usb0="00100007" w:usb1="00000000" w:usb2="00000000" w:usb3="00000000" w:csb0="00000093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6B30"/>
    <w:rsid w:val="00051094"/>
    <w:rsid w:val="00080373"/>
    <w:rsid w:val="000D1826"/>
    <w:rsid w:val="00206CE4"/>
    <w:rsid w:val="00293D71"/>
    <w:rsid w:val="002B0330"/>
    <w:rsid w:val="003E5FA2"/>
    <w:rsid w:val="003E7A54"/>
    <w:rsid w:val="004A1CA0"/>
    <w:rsid w:val="00605074"/>
    <w:rsid w:val="006B7A3E"/>
    <w:rsid w:val="00750E2A"/>
    <w:rsid w:val="0079550B"/>
    <w:rsid w:val="007B7625"/>
    <w:rsid w:val="009A3602"/>
    <w:rsid w:val="00C775C9"/>
    <w:rsid w:val="00DA1213"/>
    <w:rsid w:val="00E4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E5FA2"/>
    <w:rPr>
      <w:color w:val="808080"/>
    </w:rPr>
  </w:style>
  <w:style w:type="paragraph" w:customStyle="1" w:styleId="19D792B1512746928E9351A998DFFA9E">
    <w:name w:val="19D792B1512746928E9351A998DFFA9E"/>
  </w:style>
  <w:style w:type="paragraph" w:customStyle="1" w:styleId="8BC14CCEF48245FF8AC23D6EAFD943BE">
    <w:name w:val="8BC14CCEF48245FF8AC23D6EAFD943BE"/>
  </w:style>
  <w:style w:type="paragraph" w:customStyle="1" w:styleId="8C7BED579ECD4B7AA43651CDDEE3F2B2">
    <w:name w:val="8C7BED579ECD4B7AA43651CDDEE3F2B2"/>
  </w:style>
  <w:style w:type="paragraph" w:customStyle="1" w:styleId="EAF746840D0A464888CD3F0B00B90156">
    <w:name w:val="EAF746840D0A464888CD3F0B00B90156"/>
  </w:style>
  <w:style w:type="paragraph" w:customStyle="1" w:styleId="1474DE080B12498A8C776BE1686EC032">
    <w:name w:val="1474DE080B12498A8C776BE1686EC032"/>
  </w:style>
  <w:style w:type="paragraph" w:customStyle="1" w:styleId="7F82BB3EB9C44D5CA479A5FCDE8B8C4E">
    <w:name w:val="7F82BB3EB9C44D5CA479A5FCDE8B8C4E"/>
  </w:style>
  <w:style w:type="paragraph" w:customStyle="1" w:styleId="17CC17C6DAD44BCA8CAD9DD3E75D5704">
    <w:name w:val="17CC17C6DAD44BCA8CAD9DD3E75D5704"/>
  </w:style>
  <w:style w:type="paragraph" w:customStyle="1" w:styleId="E0061425607E4CA28731D5D09664D2CE">
    <w:name w:val="E0061425607E4CA28731D5D09664D2CE"/>
  </w:style>
  <w:style w:type="paragraph" w:customStyle="1" w:styleId="6C1F85D167114B169E85DECFB20D02A7">
    <w:name w:val="6C1F85D167114B169E85DECFB20D02A7"/>
  </w:style>
  <w:style w:type="paragraph" w:customStyle="1" w:styleId="F8FE27E8B91A41D6960016CC2FE90D34">
    <w:name w:val="F8FE27E8B91A41D6960016CC2FE90D34"/>
  </w:style>
  <w:style w:type="paragraph" w:customStyle="1" w:styleId="ECF7D2A3F9B2465AB38EA9C936157F6E">
    <w:name w:val="ECF7D2A3F9B2465AB38EA9C936157F6E"/>
  </w:style>
  <w:style w:type="paragraph" w:customStyle="1" w:styleId="815F7DA81C83424E972A5AE78B353F56">
    <w:name w:val="815F7DA81C83424E972A5AE78B353F56"/>
  </w:style>
  <w:style w:type="paragraph" w:customStyle="1" w:styleId="0CC5993D180045F8883B868D0011249D">
    <w:name w:val="0CC5993D180045F8883B868D0011249D"/>
  </w:style>
  <w:style w:type="paragraph" w:customStyle="1" w:styleId="92832C8C8ECC4286A83EAE41E41E27B6">
    <w:name w:val="92832C8C8ECC4286A83EAE41E41E27B6"/>
  </w:style>
  <w:style w:type="paragraph" w:customStyle="1" w:styleId="A56A88FCD59C405CAF364AFCD10513C5">
    <w:name w:val="A56A88FCD59C405CAF364AFCD10513C5"/>
  </w:style>
  <w:style w:type="paragraph" w:customStyle="1" w:styleId="B9BD97F063A64778A07645730350E08F">
    <w:name w:val="B9BD97F063A64778A07645730350E08F"/>
    <w:rsid w:val="003E5FA2"/>
  </w:style>
  <w:style w:type="paragraph" w:customStyle="1" w:styleId="74EF107BB6E9430E84F6ACEDF702F4B6">
    <w:name w:val="74EF107BB6E9430E84F6ACEDF702F4B6"/>
    <w:rsid w:val="003E5FA2"/>
  </w:style>
  <w:style w:type="paragraph" w:customStyle="1" w:styleId="35BF813DA5C0421C935CACC708FE6652">
    <w:name w:val="35BF813DA5C0421C935CACC708FE6652"/>
    <w:rsid w:val="003E5F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1A6D4-400E-49CA-8F41-F22FA1739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Borrador Plantilla Memoria Trimestral Teletrabajo 3.0 - copia</Template>
  <TotalTime>1342</TotalTime>
  <Pages>6</Pages>
  <Words>828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David Callejon Martinez</cp:lastModifiedBy>
  <cp:revision>15</cp:revision>
  <cp:lastPrinted>2023-11-30T08:00:00Z</cp:lastPrinted>
  <dcterms:created xsi:type="dcterms:W3CDTF">2025-10-20T12:08:00Z</dcterms:created>
  <dcterms:modified xsi:type="dcterms:W3CDTF">2025-11-19T11:49:00Z</dcterms:modified>
</cp:coreProperties>
</file>