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89F438" w14:textId="77777777" w:rsidR="00C939EB" w:rsidRDefault="00C939EB" w:rsidP="00C939EB">
      <w:pPr>
        <w:rPr>
          <w:rFonts w:ascii="Catamaran Light" w:hAnsi="Catamaran Light" w:cs="Catamaran Light"/>
        </w:rPr>
      </w:pPr>
    </w:p>
    <w:p w14:paraId="176AB647" w14:textId="77777777" w:rsidR="00C939EB" w:rsidRDefault="00C939EB" w:rsidP="00C939EB">
      <w:pPr>
        <w:pStyle w:val="Ttulo1"/>
        <w:jc w:val="center"/>
      </w:pPr>
      <w:r>
        <w:t>MEMORIA TRIMESTRAL TELETRABAJO</w:t>
      </w:r>
    </w:p>
    <w:p w14:paraId="73DF8287" w14:textId="77777777" w:rsidR="00C939EB" w:rsidRDefault="00C939EB" w:rsidP="00C939EB">
      <w:pPr>
        <w:pStyle w:val="Default"/>
        <w:rPr>
          <w:sz w:val="23"/>
          <w:szCs w:val="23"/>
        </w:rPr>
      </w:pPr>
    </w:p>
    <w:p w14:paraId="609F72D9" w14:textId="77777777" w:rsidR="00C939EB" w:rsidRPr="00E15A17" w:rsidRDefault="00C939EB" w:rsidP="00C939EB">
      <w:pPr>
        <w:spacing w:before="240" w:after="200"/>
        <w:ind w:left="142"/>
        <w:jc w:val="both"/>
        <w:rPr>
          <w:sz w:val="24"/>
          <w:szCs w:val="24"/>
        </w:rPr>
      </w:pPr>
      <w:r w:rsidRPr="00E15A17">
        <w:rPr>
          <w:sz w:val="24"/>
          <w:szCs w:val="24"/>
        </w:rPr>
        <w:t>El artículo 14.8 del Reglamento de Teletrabajo del Personal Técnico, de Gestión y de Administración y Servicios de la Universidad de Almería establece lo siguiente:</w:t>
      </w:r>
    </w:p>
    <w:p w14:paraId="6005C7C5" w14:textId="77777777" w:rsidR="00C939EB" w:rsidRPr="00E15A17" w:rsidRDefault="00C939EB" w:rsidP="00C939EB">
      <w:pPr>
        <w:pStyle w:val="Cita"/>
        <w:jc w:val="both"/>
      </w:pPr>
      <w:r w:rsidRPr="00E15A17">
        <w:t>“Trimestralmente, la persona teletrabajadora deberá realizar un informe de evaluación de las actividades, previamente acordadas con su responsable, a realizar durante las jornadas de teletrabajo. Este informe deberá contar con el visto bueno de su responsable y ser remitido a Gerencia.”</w:t>
      </w:r>
    </w:p>
    <w:p w14:paraId="58CDC1B5" w14:textId="7D37AFF6" w:rsidR="00C939EB" w:rsidRDefault="00C939EB" w:rsidP="00DD68CC">
      <w:pPr>
        <w:spacing w:before="240" w:after="200"/>
        <w:ind w:left="142"/>
        <w:jc w:val="both"/>
        <w:rPr>
          <w:sz w:val="24"/>
          <w:szCs w:val="24"/>
        </w:rPr>
      </w:pPr>
      <w:r w:rsidRPr="00E15A17">
        <w:rPr>
          <w:sz w:val="24"/>
          <w:szCs w:val="24"/>
        </w:rPr>
        <w:t xml:space="preserve">En cumplimiento de lo dispuesto en dicho artículo, </w:t>
      </w:r>
      <w:r w:rsidR="00DD68CC">
        <w:rPr>
          <w:sz w:val="24"/>
          <w:szCs w:val="24"/>
        </w:rPr>
        <w:t xml:space="preserve">y siguiendo las instrucciones remitidas por correo electrónico por el Director para la Implantación del Teletrabajo, </w:t>
      </w:r>
      <w:r w:rsidRPr="00E15A17">
        <w:rPr>
          <w:sz w:val="24"/>
          <w:szCs w:val="24"/>
        </w:rPr>
        <w:t>mediante el presente documento se presenta el informe correspondiente a los meses de</w:t>
      </w:r>
      <w:r w:rsidR="007A0F2F">
        <w:rPr>
          <w:b/>
          <w:bCs/>
          <w:sz w:val="24"/>
          <w:szCs w:val="24"/>
        </w:rPr>
        <w:t xml:space="preserve"> noviembre y diciembre</w:t>
      </w:r>
      <w:r w:rsidR="00DD68CC">
        <w:rPr>
          <w:b/>
          <w:bCs/>
          <w:sz w:val="24"/>
          <w:szCs w:val="24"/>
        </w:rPr>
        <w:t xml:space="preserve"> de 2025, así como enero y febrero de 2026,</w:t>
      </w:r>
    </w:p>
    <w:p w14:paraId="688D213B" w14:textId="77777777" w:rsidR="00C939EB" w:rsidRPr="00943CC7" w:rsidRDefault="00C939EB" w:rsidP="00C939EB">
      <w:pPr>
        <w:pStyle w:val="Ttulo2"/>
      </w:pPr>
      <w:r w:rsidRPr="00F70CBC">
        <w:t>DATOS PERSONALES: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939EB" w14:paraId="4BD25F30" w14:textId="77777777">
        <w:tc>
          <w:tcPr>
            <w:tcW w:w="8494" w:type="dxa"/>
          </w:tcPr>
          <w:p w14:paraId="0940C488" w14:textId="77777777" w:rsidR="00C939EB" w:rsidRPr="00606F2E" w:rsidRDefault="00C939EB">
            <w:pPr>
              <w:jc w:val="both"/>
              <w:rPr>
                <w:rFonts w:ascii="Catamaran" w:hAnsi="Catamaran" w:cs="Catamaran"/>
                <w:sz w:val="28"/>
                <w:szCs w:val="28"/>
              </w:rPr>
            </w:pPr>
            <w:r w:rsidRPr="00606F2E">
              <w:rPr>
                <w:rFonts w:ascii="Catamaran" w:hAnsi="Catamaran" w:cs="Catamaran"/>
                <w:sz w:val="28"/>
                <w:szCs w:val="28"/>
              </w:rPr>
              <w:t xml:space="preserve">Apellidos y Nombre: </w:t>
            </w:r>
          </w:p>
          <w:p w14:paraId="14C03EB2" w14:textId="77777777" w:rsidR="00C939EB" w:rsidRDefault="00C939EB">
            <w:pPr>
              <w:jc w:val="both"/>
              <w:rPr>
                <w:rFonts w:ascii="Catamaran" w:hAnsi="Catamaran" w:cs="Catamaran"/>
                <w:sz w:val="28"/>
                <w:szCs w:val="28"/>
              </w:rPr>
            </w:pPr>
          </w:p>
          <w:p w14:paraId="2E31E95D" w14:textId="77777777" w:rsidR="00C939EB" w:rsidRPr="00606F2E" w:rsidRDefault="00C939EB">
            <w:pPr>
              <w:jc w:val="both"/>
              <w:rPr>
                <w:rFonts w:ascii="Catamaran" w:hAnsi="Catamaran" w:cs="Catamaran"/>
                <w:sz w:val="28"/>
                <w:szCs w:val="28"/>
              </w:rPr>
            </w:pPr>
          </w:p>
        </w:tc>
      </w:tr>
      <w:tr w:rsidR="00C939EB" w14:paraId="0035B150" w14:textId="77777777">
        <w:tc>
          <w:tcPr>
            <w:tcW w:w="8494" w:type="dxa"/>
          </w:tcPr>
          <w:p w14:paraId="609A9C70" w14:textId="77777777" w:rsidR="00C939EB" w:rsidRDefault="00C939EB">
            <w:pPr>
              <w:jc w:val="both"/>
              <w:rPr>
                <w:rFonts w:ascii="Catamaran" w:hAnsi="Catamaran" w:cs="Catamaran"/>
                <w:sz w:val="28"/>
                <w:szCs w:val="28"/>
              </w:rPr>
            </w:pPr>
            <w:r>
              <w:rPr>
                <w:rFonts w:ascii="Catamaran" w:hAnsi="Catamaran" w:cs="Catamaran"/>
                <w:sz w:val="28"/>
                <w:szCs w:val="28"/>
              </w:rPr>
              <w:t>Dirección de Correo Electrónico:</w:t>
            </w:r>
          </w:p>
          <w:p w14:paraId="26705306" w14:textId="77777777" w:rsidR="00C939EB" w:rsidRDefault="00C939EB">
            <w:pPr>
              <w:jc w:val="both"/>
              <w:rPr>
                <w:rFonts w:ascii="Catamaran" w:hAnsi="Catamaran" w:cs="Catamaran"/>
                <w:sz w:val="28"/>
                <w:szCs w:val="28"/>
              </w:rPr>
            </w:pPr>
          </w:p>
          <w:p w14:paraId="3E2DDAF5" w14:textId="77777777" w:rsidR="00C939EB" w:rsidRPr="00606F2E" w:rsidRDefault="00C939EB">
            <w:pPr>
              <w:jc w:val="both"/>
              <w:rPr>
                <w:rFonts w:ascii="Catamaran" w:hAnsi="Catamaran" w:cs="Catamaran"/>
                <w:sz w:val="28"/>
                <w:szCs w:val="28"/>
              </w:rPr>
            </w:pPr>
          </w:p>
        </w:tc>
      </w:tr>
      <w:tr w:rsidR="00C939EB" w14:paraId="67C05404" w14:textId="77777777">
        <w:tc>
          <w:tcPr>
            <w:tcW w:w="8494" w:type="dxa"/>
          </w:tcPr>
          <w:p w14:paraId="26E00868" w14:textId="77777777" w:rsidR="00C939EB" w:rsidRDefault="00C939EB">
            <w:pPr>
              <w:jc w:val="both"/>
              <w:rPr>
                <w:rFonts w:ascii="Catamaran" w:hAnsi="Catamaran" w:cs="Catamaran"/>
                <w:sz w:val="28"/>
                <w:szCs w:val="28"/>
              </w:rPr>
            </w:pPr>
            <w:r>
              <w:rPr>
                <w:rFonts w:ascii="Catamaran" w:hAnsi="Catamaran" w:cs="Catamaran"/>
                <w:sz w:val="28"/>
                <w:szCs w:val="28"/>
              </w:rPr>
              <w:t>Puesto de Trabajo (nombre en RPT):</w:t>
            </w:r>
          </w:p>
          <w:p w14:paraId="7BAF360D" w14:textId="77777777" w:rsidR="00C939EB" w:rsidRDefault="00C939EB">
            <w:pPr>
              <w:jc w:val="both"/>
              <w:rPr>
                <w:rFonts w:ascii="Catamaran" w:hAnsi="Catamaran" w:cs="Catamaran"/>
                <w:sz w:val="28"/>
                <w:szCs w:val="28"/>
              </w:rPr>
            </w:pPr>
          </w:p>
          <w:p w14:paraId="0BB988C3" w14:textId="77777777" w:rsidR="00C939EB" w:rsidRPr="00606F2E" w:rsidRDefault="00C939EB">
            <w:pPr>
              <w:jc w:val="both"/>
              <w:rPr>
                <w:rFonts w:ascii="Catamaran" w:hAnsi="Catamaran" w:cs="Catamaran"/>
                <w:sz w:val="28"/>
                <w:szCs w:val="28"/>
              </w:rPr>
            </w:pPr>
          </w:p>
        </w:tc>
      </w:tr>
      <w:tr w:rsidR="00C939EB" w14:paraId="66625E59" w14:textId="77777777">
        <w:tc>
          <w:tcPr>
            <w:tcW w:w="8494" w:type="dxa"/>
          </w:tcPr>
          <w:p w14:paraId="5863F99D" w14:textId="77777777" w:rsidR="00C939EB" w:rsidRDefault="00C939EB">
            <w:pPr>
              <w:jc w:val="both"/>
              <w:rPr>
                <w:rFonts w:ascii="Catamaran" w:hAnsi="Catamaran" w:cs="Catamaran"/>
                <w:sz w:val="28"/>
                <w:szCs w:val="28"/>
              </w:rPr>
            </w:pPr>
            <w:r>
              <w:rPr>
                <w:rFonts w:ascii="Catamaran" w:hAnsi="Catamaran" w:cs="Catamaran"/>
                <w:sz w:val="28"/>
                <w:szCs w:val="28"/>
              </w:rPr>
              <w:t>Servicio o Unidad:</w:t>
            </w:r>
          </w:p>
          <w:p w14:paraId="0E6BE5EA" w14:textId="77777777" w:rsidR="00C939EB" w:rsidRDefault="00C939EB">
            <w:pPr>
              <w:jc w:val="both"/>
              <w:rPr>
                <w:rFonts w:ascii="Catamaran" w:hAnsi="Catamaran" w:cs="Catamaran"/>
                <w:sz w:val="28"/>
                <w:szCs w:val="28"/>
              </w:rPr>
            </w:pPr>
          </w:p>
          <w:p w14:paraId="5C5FE85F" w14:textId="77777777" w:rsidR="00C939EB" w:rsidRPr="00606F2E" w:rsidRDefault="00C939EB">
            <w:pPr>
              <w:jc w:val="both"/>
              <w:rPr>
                <w:rFonts w:ascii="Catamaran" w:hAnsi="Catamaran" w:cs="Catamaran"/>
                <w:sz w:val="28"/>
                <w:szCs w:val="28"/>
              </w:rPr>
            </w:pPr>
          </w:p>
        </w:tc>
      </w:tr>
      <w:tr w:rsidR="00C939EB" w14:paraId="32D98C2D" w14:textId="77777777">
        <w:tc>
          <w:tcPr>
            <w:tcW w:w="8494" w:type="dxa"/>
          </w:tcPr>
          <w:p w14:paraId="66CA745D" w14:textId="77777777" w:rsidR="00C939EB" w:rsidRDefault="00C939EB">
            <w:pPr>
              <w:jc w:val="both"/>
              <w:rPr>
                <w:rFonts w:ascii="Catamaran" w:hAnsi="Catamaran" w:cs="Catamaran"/>
                <w:sz w:val="28"/>
                <w:szCs w:val="28"/>
              </w:rPr>
            </w:pPr>
            <w:r>
              <w:rPr>
                <w:rFonts w:ascii="Catamaran" w:hAnsi="Catamaran" w:cs="Catamaran"/>
                <w:sz w:val="28"/>
                <w:szCs w:val="28"/>
              </w:rPr>
              <w:t>Responsable:</w:t>
            </w:r>
          </w:p>
          <w:p w14:paraId="7FDF1389" w14:textId="77777777" w:rsidR="00C939EB" w:rsidRDefault="00C939EB">
            <w:pPr>
              <w:jc w:val="both"/>
              <w:rPr>
                <w:rFonts w:ascii="Catamaran" w:hAnsi="Catamaran" w:cs="Catamaran"/>
                <w:sz w:val="28"/>
                <w:szCs w:val="28"/>
              </w:rPr>
            </w:pPr>
          </w:p>
          <w:p w14:paraId="2BFD635C" w14:textId="77777777" w:rsidR="00C939EB" w:rsidRPr="00606F2E" w:rsidRDefault="00C939EB">
            <w:pPr>
              <w:jc w:val="both"/>
              <w:rPr>
                <w:rFonts w:ascii="Catamaran" w:hAnsi="Catamaran" w:cs="Catamaran"/>
                <w:sz w:val="28"/>
                <w:szCs w:val="28"/>
              </w:rPr>
            </w:pPr>
          </w:p>
        </w:tc>
      </w:tr>
    </w:tbl>
    <w:p w14:paraId="45DD7B6C" w14:textId="77777777" w:rsidR="00C939EB" w:rsidRDefault="00C939EB" w:rsidP="00C939EB">
      <w:pPr>
        <w:pStyle w:val="Ttulo2"/>
      </w:pPr>
    </w:p>
    <w:p w14:paraId="5CD4BBD2" w14:textId="77777777" w:rsidR="00C939EB" w:rsidRPr="00AA05DC" w:rsidRDefault="00C939EB" w:rsidP="00C939EB">
      <w:pPr>
        <w:spacing w:after="160" w:line="259" w:lineRule="auto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3DF412B9" w14:textId="74C8083B" w:rsidR="00C939EB" w:rsidRDefault="00C939EB" w:rsidP="00C939EB">
      <w:pPr>
        <w:spacing w:after="160" w:line="259" w:lineRule="auto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577F21B1" w14:textId="77777777" w:rsidR="00C939EB" w:rsidRDefault="00C939EB" w:rsidP="00C939EB">
      <w:pPr>
        <w:pStyle w:val="Ttulo2"/>
      </w:pPr>
      <w:r>
        <w:t>INDICADORES:</w:t>
      </w:r>
    </w:p>
    <w:p w14:paraId="433C5F03" w14:textId="77777777" w:rsidR="00C939EB" w:rsidRDefault="00C939EB" w:rsidP="00C939EB"/>
    <w:p w14:paraId="7E15DC83" w14:textId="77777777" w:rsidR="00C939EB" w:rsidRDefault="00C939EB" w:rsidP="00C939EB">
      <w:r>
        <w:t>A continuación, se lista la evaluación de los indicadores presentado en mi plan individual de teletrabajo durante este trimestre:</w:t>
      </w:r>
    </w:p>
    <w:p w14:paraId="27B99968" w14:textId="77777777" w:rsidR="00C939EB" w:rsidRPr="00257EEF" w:rsidRDefault="00C939EB" w:rsidP="00C939E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939EB" w14:paraId="0A509D0F" w14:textId="77777777">
        <w:trPr>
          <w:trHeight w:val="367"/>
        </w:trPr>
        <w:tc>
          <w:tcPr>
            <w:tcW w:w="8494" w:type="dxa"/>
          </w:tcPr>
          <w:p w14:paraId="163F0286" w14:textId="77777777" w:rsidR="00C939EB" w:rsidRPr="00257EEF" w:rsidRDefault="00C939EB">
            <w:pPr>
              <w:rPr>
                <w:rFonts w:ascii="Catamaran Light" w:hAnsi="Catamaran Light" w:cs="Catamaran Light"/>
                <w:b/>
                <w:bCs/>
                <w:sz w:val="24"/>
                <w:szCs w:val="24"/>
              </w:rPr>
            </w:pPr>
            <w:r w:rsidRPr="00257EEF">
              <w:rPr>
                <w:b/>
                <w:bCs/>
              </w:rPr>
              <w:t>INDICADOR 1</w:t>
            </w:r>
          </w:p>
        </w:tc>
      </w:tr>
      <w:tr w:rsidR="00C939EB" w14:paraId="67B8C507" w14:textId="77777777">
        <w:trPr>
          <w:trHeight w:val="943"/>
        </w:trPr>
        <w:tc>
          <w:tcPr>
            <w:tcW w:w="8494" w:type="dxa"/>
          </w:tcPr>
          <w:p w14:paraId="51A5FBC6" w14:textId="77777777" w:rsidR="00C939EB" w:rsidRPr="00257EEF" w:rsidRDefault="00C939EB">
            <w:pPr>
              <w:rPr>
                <w:b/>
                <w:bCs/>
              </w:rPr>
            </w:pPr>
            <w:r w:rsidRPr="00257EEF">
              <w:rPr>
                <w:b/>
                <w:bCs/>
              </w:rPr>
              <w:t>NOMBRE DEL INDICADOR:</w:t>
            </w:r>
          </w:p>
        </w:tc>
      </w:tr>
      <w:tr w:rsidR="00C939EB" w14:paraId="3011A773" w14:textId="77777777">
        <w:tc>
          <w:tcPr>
            <w:tcW w:w="8494" w:type="dxa"/>
          </w:tcPr>
          <w:p w14:paraId="366B7F2D" w14:textId="77777777" w:rsidR="00C939EB" w:rsidRDefault="00C939EB">
            <w:pPr>
              <w:rPr>
                <w:b/>
                <w:bCs/>
              </w:rPr>
            </w:pPr>
            <w:r w:rsidRPr="00257EEF">
              <w:rPr>
                <w:b/>
                <w:bCs/>
              </w:rPr>
              <w:t>VALOR DEL INDICADOR:</w:t>
            </w:r>
          </w:p>
          <w:p w14:paraId="54FAAED3" w14:textId="77777777" w:rsidR="00C939EB" w:rsidRPr="00257EEF" w:rsidRDefault="00C939EB">
            <w:pPr>
              <w:rPr>
                <w:b/>
                <w:bCs/>
              </w:rPr>
            </w:pPr>
          </w:p>
        </w:tc>
      </w:tr>
      <w:tr w:rsidR="00C939EB" w14:paraId="1AACA101" w14:textId="77777777">
        <w:tc>
          <w:tcPr>
            <w:tcW w:w="8494" w:type="dxa"/>
          </w:tcPr>
          <w:p w14:paraId="3051B59A" w14:textId="77777777" w:rsidR="00C939EB" w:rsidRDefault="00C939EB">
            <w:pPr>
              <w:rPr>
                <w:b/>
                <w:bCs/>
              </w:rPr>
            </w:pPr>
            <w:r w:rsidRPr="00257EEF">
              <w:rPr>
                <w:b/>
                <w:bCs/>
              </w:rPr>
              <w:t>UMBRAL</w:t>
            </w:r>
            <w:r>
              <w:rPr>
                <w:b/>
                <w:bCs/>
              </w:rPr>
              <w:t xml:space="preserve"> </w:t>
            </w:r>
            <w:r w:rsidRPr="00257EEF">
              <w:rPr>
                <w:b/>
                <w:bCs/>
              </w:rPr>
              <w:t>(Si lo hay):</w:t>
            </w:r>
          </w:p>
          <w:p w14:paraId="49B0B215" w14:textId="77777777" w:rsidR="00C939EB" w:rsidRPr="00257EEF" w:rsidRDefault="00C939EB">
            <w:pPr>
              <w:rPr>
                <w:b/>
                <w:bCs/>
              </w:rPr>
            </w:pPr>
          </w:p>
        </w:tc>
      </w:tr>
      <w:tr w:rsidR="00C939EB" w14:paraId="5BF67672" w14:textId="77777777">
        <w:trPr>
          <w:trHeight w:val="2316"/>
        </w:trPr>
        <w:tc>
          <w:tcPr>
            <w:tcW w:w="8494" w:type="dxa"/>
          </w:tcPr>
          <w:p w14:paraId="6BA960E1" w14:textId="77777777" w:rsidR="00C939EB" w:rsidRPr="00257EEF" w:rsidRDefault="00C939EB">
            <w:pPr>
              <w:rPr>
                <w:b/>
                <w:bCs/>
              </w:rPr>
            </w:pPr>
            <w:r w:rsidRPr="00257EEF">
              <w:rPr>
                <w:b/>
                <w:bCs/>
              </w:rPr>
              <w:t>OBSERVACIONES DEL TELETRAJADOR:</w:t>
            </w:r>
          </w:p>
        </w:tc>
      </w:tr>
    </w:tbl>
    <w:p w14:paraId="67904382" w14:textId="38F0C256" w:rsidR="00C939EB" w:rsidRDefault="00C939EB" w:rsidP="00C939EB">
      <w:pPr>
        <w:spacing w:after="160" w:line="259" w:lineRule="auto"/>
        <w:rPr>
          <w:rFonts w:ascii="Catamaran Light" w:hAnsi="Catamaran Light" w:cs="Catamaran Light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939EB" w14:paraId="155529BE" w14:textId="77777777">
        <w:trPr>
          <w:trHeight w:val="367"/>
        </w:trPr>
        <w:tc>
          <w:tcPr>
            <w:tcW w:w="8494" w:type="dxa"/>
          </w:tcPr>
          <w:p w14:paraId="247AC7F1" w14:textId="77777777" w:rsidR="00C939EB" w:rsidRPr="00257EEF" w:rsidRDefault="00C939EB">
            <w:pPr>
              <w:rPr>
                <w:rFonts w:ascii="Catamaran Light" w:hAnsi="Catamaran Light" w:cs="Catamaran Light"/>
                <w:b/>
                <w:bCs/>
                <w:sz w:val="24"/>
                <w:szCs w:val="24"/>
              </w:rPr>
            </w:pPr>
            <w:r w:rsidRPr="00257EEF">
              <w:rPr>
                <w:b/>
                <w:bCs/>
              </w:rPr>
              <w:t xml:space="preserve">INDICADOR </w:t>
            </w:r>
            <w:r>
              <w:rPr>
                <w:b/>
                <w:bCs/>
              </w:rPr>
              <w:t>2</w:t>
            </w:r>
          </w:p>
        </w:tc>
      </w:tr>
      <w:tr w:rsidR="00C939EB" w14:paraId="4BE76B5C" w14:textId="77777777">
        <w:trPr>
          <w:trHeight w:val="943"/>
        </w:trPr>
        <w:tc>
          <w:tcPr>
            <w:tcW w:w="8494" w:type="dxa"/>
          </w:tcPr>
          <w:p w14:paraId="7F2F128B" w14:textId="77777777" w:rsidR="00C939EB" w:rsidRPr="00257EEF" w:rsidRDefault="00C939EB">
            <w:pPr>
              <w:rPr>
                <w:b/>
                <w:bCs/>
              </w:rPr>
            </w:pPr>
            <w:r w:rsidRPr="00257EEF">
              <w:rPr>
                <w:b/>
                <w:bCs/>
              </w:rPr>
              <w:t>NOMBRE DEL INDICADOR:</w:t>
            </w:r>
          </w:p>
        </w:tc>
      </w:tr>
      <w:tr w:rsidR="00C939EB" w14:paraId="3297DF5D" w14:textId="77777777">
        <w:tc>
          <w:tcPr>
            <w:tcW w:w="8494" w:type="dxa"/>
          </w:tcPr>
          <w:p w14:paraId="080E94D9" w14:textId="77777777" w:rsidR="00C939EB" w:rsidRDefault="00C939EB">
            <w:pPr>
              <w:rPr>
                <w:b/>
                <w:bCs/>
              </w:rPr>
            </w:pPr>
            <w:r w:rsidRPr="00257EEF">
              <w:rPr>
                <w:b/>
                <w:bCs/>
              </w:rPr>
              <w:t>VALOR DEL INDICADOR:</w:t>
            </w:r>
          </w:p>
          <w:p w14:paraId="3270F5F1" w14:textId="77777777" w:rsidR="00C939EB" w:rsidRPr="00257EEF" w:rsidRDefault="00C939EB">
            <w:pPr>
              <w:rPr>
                <w:b/>
                <w:bCs/>
              </w:rPr>
            </w:pPr>
          </w:p>
        </w:tc>
      </w:tr>
      <w:tr w:rsidR="00C939EB" w14:paraId="2A0E91D5" w14:textId="77777777">
        <w:tc>
          <w:tcPr>
            <w:tcW w:w="8494" w:type="dxa"/>
          </w:tcPr>
          <w:p w14:paraId="0760D133" w14:textId="77777777" w:rsidR="00C939EB" w:rsidRDefault="00C939EB">
            <w:pPr>
              <w:rPr>
                <w:b/>
                <w:bCs/>
              </w:rPr>
            </w:pPr>
            <w:r w:rsidRPr="00257EEF">
              <w:rPr>
                <w:b/>
                <w:bCs/>
              </w:rPr>
              <w:t>UMBRAL</w:t>
            </w:r>
            <w:r>
              <w:rPr>
                <w:b/>
                <w:bCs/>
              </w:rPr>
              <w:t xml:space="preserve"> </w:t>
            </w:r>
            <w:r w:rsidRPr="00257EEF">
              <w:rPr>
                <w:b/>
                <w:bCs/>
              </w:rPr>
              <w:t>(Si lo hay):</w:t>
            </w:r>
          </w:p>
          <w:p w14:paraId="28463FE9" w14:textId="77777777" w:rsidR="00C939EB" w:rsidRPr="00257EEF" w:rsidRDefault="00C939EB">
            <w:pPr>
              <w:rPr>
                <w:b/>
                <w:bCs/>
              </w:rPr>
            </w:pPr>
          </w:p>
        </w:tc>
      </w:tr>
      <w:tr w:rsidR="00C939EB" w14:paraId="11030ED6" w14:textId="77777777">
        <w:trPr>
          <w:trHeight w:val="2192"/>
        </w:trPr>
        <w:tc>
          <w:tcPr>
            <w:tcW w:w="8494" w:type="dxa"/>
          </w:tcPr>
          <w:p w14:paraId="0BFD5719" w14:textId="77777777" w:rsidR="00C939EB" w:rsidRPr="00257EEF" w:rsidRDefault="00C939EB">
            <w:pPr>
              <w:rPr>
                <w:b/>
                <w:bCs/>
              </w:rPr>
            </w:pPr>
            <w:r w:rsidRPr="00257EEF">
              <w:rPr>
                <w:b/>
                <w:bCs/>
              </w:rPr>
              <w:t>OBSERVACIONES DEL TELETRAJADOR:</w:t>
            </w:r>
          </w:p>
        </w:tc>
      </w:tr>
    </w:tbl>
    <w:p w14:paraId="26C28AD8" w14:textId="77777777" w:rsidR="00C939EB" w:rsidRDefault="00C939EB" w:rsidP="00C939EB">
      <w:pPr>
        <w:pStyle w:val="Prrafodelista"/>
        <w:numPr>
          <w:ilvl w:val="0"/>
          <w:numId w:val="4"/>
        </w:numPr>
        <w:tabs>
          <w:tab w:val="left" w:pos="563"/>
        </w:tabs>
        <w:jc w:val="both"/>
        <w:rPr>
          <w:rFonts w:ascii="Catamaran Light" w:hAnsi="Catamaran Light" w:cs="Catamaran Light"/>
          <w:color w:val="EE0000"/>
          <w:sz w:val="24"/>
          <w:szCs w:val="24"/>
        </w:rPr>
      </w:pPr>
      <w:r w:rsidRPr="006F1967">
        <w:rPr>
          <w:rFonts w:ascii="Catamaran Light" w:hAnsi="Catamaran Light" w:cs="Catamaran Light"/>
          <w:color w:val="EE0000"/>
          <w:sz w:val="24"/>
          <w:szCs w:val="24"/>
        </w:rPr>
        <w:t>Copiar esta tabla para cada uno de los indicadores definidos en el plan individual de teletrabajo.</w:t>
      </w:r>
    </w:p>
    <w:p w14:paraId="02698DCC" w14:textId="08F764DB" w:rsidR="00342831" w:rsidRPr="006F1967" w:rsidRDefault="00342831" w:rsidP="00C939EB">
      <w:pPr>
        <w:pStyle w:val="Prrafodelista"/>
        <w:numPr>
          <w:ilvl w:val="0"/>
          <w:numId w:val="4"/>
        </w:numPr>
        <w:tabs>
          <w:tab w:val="left" w:pos="563"/>
        </w:tabs>
        <w:jc w:val="both"/>
        <w:rPr>
          <w:rFonts w:ascii="Catamaran Light" w:hAnsi="Catamaran Light" w:cs="Catamaran Light"/>
          <w:color w:val="EE0000"/>
          <w:sz w:val="24"/>
          <w:szCs w:val="24"/>
        </w:rPr>
      </w:pPr>
      <w:r>
        <w:rPr>
          <w:rFonts w:ascii="Catamaran Light" w:hAnsi="Catamaran Light" w:cs="Catamaran Light"/>
          <w:color w:val="EE0000"/>
          <w:sz w:val="24"/>
          <w:szCs w:val="24"/>
        </w:rPr>
        <w:t>Podrá añadir en este documento todo aquello que considere oportuno.</w:t>
      </w:r>
    </w:p>
    <w:p w14:paraId="3020F7CD" w14:textId="3E0D5D1A" w:rsidR="00C939EB" w:rsidRPr="006F1967" w:rsidRDefault="00C939EB" w:rsidP="00C939EB">
      <w:pPr>
        <w:pStyle w:val="Prrafodelista"/>
        <w:numPr>
          <w:ilvl w:val="0"/>
          <w:numId w:val="4"/>
        </w:numPr>
        <w:tabs>
          <w:tab w:val="left" w:pos="563"/>
        </w:tabs>
        <w:jc w:val="both"/>
        <w:rPr>
          <w:rFonts w:ascii="Catamaran Light" w:hAnsi="Catamaran Light" w:cs="Catamaran Light"/>
          <w:color w:val="EE0000"/>
          <w:sz w:val="24"/>
          <w:szCs w:val="24"/>
        </w:rPr>
      </w:pPr>
      <w:r w:rsidRPr="006F1967">
        <w:rPr>
          <w:rFonts w:ascii="Catamaran Light" w:hAnsi="Catamaran Light" w:cs="Catamaran Light"/>
          <w:color w:val="EE0000"/>
          <w:sz w:val="24"/>
          <w:szCs w:val="24"/>
        </w:rPr>
        <w:lastRenderedPageBreak/>
        <w:t xml:space="preserve">Este documento deberá de estar firmado por el teletrabajador y el responsable y se remitirá a la dirección de correo </w:t>
      </w:r>
      <w:r w:rsidRPr="0089647B">
        <w:rPr>
          <w:rFonts w:ascii="Catamaran Light" w:hAnsi="Catamaran Light" w:cs="Catamaran Light"/>
          <w:color w:val="EE0000"/>
          <w:sz w:val="24"/>
          <w:szCs w:val="24"/>
        </w:rPr>
        <w:t>electrónico</w:t>
      </w:r>
      <w:r w:rsidRPr="006F1967">
        <w:rPr>
          <w:rFonts w:ascii="Catamaran Light" w:hAnsi="Catamaran Light" w:cs="Catamaran Light"/>
          <w:color w:val="EE0000"/>
          <w:sz w:val="24"/>
          <w:szCs w:val="24"/>
        </w:rPr>
        <w:t xml:space="preserve"> </w:t>
      </w:r>
      <w:hyperlink r:id="rId8" w:history="1">
        <w:r w:rsidRPr="006F1967">
          <w:rPr>
            <w:rStyle w:val="Hipervnculo"/>
            <w:rFonts w:ascii="Catamaran Light" w:hAnsi="Catamaran Light" w:cs="Catamaran Light"/>
            <w:sz w:val="24"/>
            <w:szCs w:val="24"/>
          </w:rPr>
          <w:t>director.teletrabajo@ual.es</w:t>
        </w:r>
      </w:hyperlink>
      <w:r w:rsidR="0089647B">
        <w:t xml:space="preserve"> </w:t>
      </w:r>
      <w:r w:rsidR="0089647B" w:rsidRPr="0089647B">
        <w:rPr>
          <w:rFonts w:ascii="Catamaran Light" w:hAnsi="Catamaran Light" w:cs="Catamaran Light"/>
          <w:color w:val="EE0000"/>
          <w:sz w:val="24"/>
          <w:szCs w:val="24"/>
        </w:rPr>
        <w:t>con el asunto “Memoria Teletrabajo Marzo 2026”.</w:t>
      </w:r>
    </w:p>
    <w:p w14:paraId="7BCF4DD5" w14:textId="77777777" w:rsidR="00C939EB" w:rsidRPr="006F1967" w:rsidRDefault="00C939EB" w:rsidP="00C939EB">
      <w:pPr>
        <w:pStyle w:val="Prrafodelista"/>
        <w:numPr>
          <w:ilvl w:val="0"/>
          <w:numId w:val="4"/>
        </w:numPr>
        <w:tabs>
          <w:tab w:val="left" w:pos="563"/>
        </w:tabs>
        <w:jc w:val="both"/>
        <w:rPr>
          <w:rFonts w:ascii="Catamaran Light" w:hAnsi="Catamaran Light" w:cs="Catamaran Light"/>
          <w:color w:val="EE0000"/>
          <w:sz w:val="24"/>
          <w:szCs w:val="24"/>
        </w:rPr>
      </w:pPr>
      <w:r w:rsidRPr="006F1967">
        <w:rPr>
          <w:rFonts w:ascii="Catamaran Light" w:hAnsi="Catamaran Light" w:cs="Catamaran Light"/>
          <w:color w:val="EE0000"/>
          <w:sz w:val="24"/>
          <w:szCs w:val="24"/>
        </w:rPr>
        <w:t xml:space="preserve">El nombre del documento debe ser de la forma: </w:t>
      </w:r>
    </w:p>
    <w:p w14:paraId="5AE9E6D4" w14:textId="77777777" w:rsidR="00C939EB" w:rsidRPr="006F1967" w:rsidRDefault="00C939EB" w:rsidP="00C939EB">
      <w:pPr>
        <w:tabs>
          <w:tab w:val="left" w:pos="563"/>
        </w:tabs>
        <w:ind w:left="563"/>
        <w:rPr>
          <w:rFonts w:ascii="Catamaran Light" w:hAnsi="Catamaran Light" w:cs="Catamaran Light"/>
          <w:color w:val="EE0000"/>
          <w:sz w:val="24"/>
          <w:szCs w:val="24"/>
        </w:rPr>
      </w:pPr>
      <w:r w:rsidRPr="006F1967">
        <w:rPr>
          <w:rFonts w:ascii="Catamaran Light" w:hAnsi="Catamaran Light" w:cs="Catamaran Light"/>
          <w:color w:val="EE0000"/>
          <w:sz w:val="24"/>
          <w:szCs w:val="24"/>
        </w:rPr>
        <w:t>AÑO-ÚLTIMO MES TRIMESTRE-DNI TELETRABAJADOR-APELLIDOS TELETRABAJADOR-NOMBRE TELETRABAJADOR</w:t>
      </w:r>
    </w:p>
    <w:p w14:paraId="5A4935FF" w14:textId="53B07F56" w:rsidR="00C939EB" w:rsidRDefault="00C939EB" w:rsidP="00DD68CC">
      <w:pPr>
        <w:tabs>
          <w:tab w:val="left" w:pos="563"/>
        </w:tabs>
        <w:ind w:left="563"/>
        <w:rPr>
          <w:rFonts w:ascii="Catamaran Light" w:hAnsi="Catamaran Light" w:cs="Catamaran Light"/>
          <w:color w:val="EE0000"/>
          <w:sz w:val="24"/>
          <w:szCs w:val="24"/>
        </w:rPr>
      </w:pPr>
      <w:r w:rsidRPr="006F1967">
        <w:rPr>
          <w:rFonts w:ascii="Catamaran Light" w:hAnsi="Catamaran Light" w:cs="Catamaran Light"/>
          <w:color w:val="EE0000"/>
          <w:sz w:val="24"/>
          <w:szCs w:val="24"/>
        </w:rPr>
        <w:t>Por ejemplo: 202</w:t>
      </w:r>
      <w:r w:rsidR="00DD68CC">
        <w:rPr>
          <w:rFonts w:ascii="Catamaran Light" w:hAnsi="Catamaran Light" w:cs="Catamaran Light"/>
          <w:color w:val="EE0000"/>
          <w:sz w:val="24"/>
          <w:szCs w:val="24"/>
        </w:rPr>
        <w:t>6-</w:t>
      </w:r>
      <w:r w:rsidR="00E11E91">
        <w:rPr>
          <w:rFonts w:ascii="Catamaran Light" w:hAnsi="Catamaran Light" w:cs="Catamaran Light"/>
          <w:color w:val="EE0000"/>
          <w:sz w:val="24"/>
          <w:szCs w:val="24"/>
        </w:rPr>
        <w:t>Marzo</w:t>
      </w:r>
      <w:r w:rsidRPr="006F1967">
        <w:rPr>
          <w:rFonts w:ascii="Catamaran Light" w:hAnsi="Catamaran Light" w:cs="Catamaran Light"/>
          <w:color w:val="EE0000"/>
          <w:sz w:val="24"/>
          <w:szCs w:val="24"/>
        </w:rPr>
        <w:t>-12345678X-López Pérez, María Del Carmen.</w:t>
      </w:r>
    </w:p>
    <w:p w14:paraId="45A94F74" w14:textId="0A826FB9" w:rsidR="00C939EB" w:rsidRPr="006F1967" w:rsidRDefault="00C939EB" w:rsidP="00C939EB">
      <w:pPr>
        <w:pStyle w:val="Prrafodelista"/>
        <w:numPr>
          <w:ilvl w:val="0"/>
          <w:numId w:val="4"/>
        </w:numPr>
        <w:tabs>
          <w:tab w:val="left" w:pos="563"/>
        </w:tabs>
        <w:jc w:val="both"/>
        <w:rPr>
          <w:rFonts w:ascii="Catamaran Light" w:hAnsi="Catamaran Light" w:cs="Catamaran Light"/>
          <w:color w:val="EE0000"/>
          <w:sz w:val="24"/>
          <w:szCs w:val="24"/>
        </w:rPr>
      </w:pPr>
      <w:r w:rsidRPr="006F1967">
        <w:rPr>
          <w:rFonts w:ascii="Catamaran Light" w:hAnsi="Catamaran Light" w:cs="Catamaran Light"/>
          <w:color w:val="EE0000"/>
          <w:sz w:val="24"/>
          <w:szCs w:val="24"/>
        </w:rPr>
        <w:t>Se debe presentar en los primeros 15 días posteriores al trimestre en cuestión. (</w:t>
      </w:r>
      <w:r w:rsidR="00DD68CC">
        <w:rPr>
          <w:rFonts w:ascii="Catamaran Light" w:hAnsi="Catamaran Light" w:cs="Catamaran Light"/>
          <w:color w:val="EE0000"/>
          <w:sz w:val="24"/>
          <w:szCs w:val="24"/>
        </w:rPr>
        <w:t>15 de marzo</w:t>
      </w:r>
      <w:r w:rsidRPr="006F1967">
        <w:rPr>
          <w:rFonts w:ascii="Catamaran Light" w:hAnsi="Catamaran Light" w:cs="Catamaran Light"/>
          <w:color w:val="EE0000"/>
          <w:sz w:val="24"/>
          <w:szCs w:val="24"/>
        </w:rPr>
        <w:t>).</w:t>
      </w:r>
    </w:p>
    <w:p w14:paraId="0B59EA7D" w14:textId="19F34286" w:rsidR="00C939EB" w:rsidRPr="006F1967" w:rsidRDefault="00C939EB" w:rsidP="00C939EB">
      <w:pPr>
        <w:pStyle w:val="Prrafodelista"/>
        <w:numPr>
          <w:ilvl w:val="0"/>
          <w:numId w:val="4"/>
        </w:numPr>
        <w:tabs>
          <w:tab w:val="left" w:pos="563"/>
        </w:tabs>
        <w:jc w:val="both"/>
        <w:rPr>
          <w:rFonts w:ascii="Catamaran Light" w:hAnsi="Catamaran Light" w:cs="Catamaran Light"/>
          <w:color w:val="EE0000"/>
          <w:sz w:val="24"/>
          <w:szCs w:val="24"/>
        </w:rPr>
      </w:pPr>
      <w:r w:rsidRPr="006F1967">
        <w:rPr>
          <w:rFonts w:ascii="Catamaran Light" w:hAnsi="Catamaran Light" w:cs="Catamaran Light"/>
          <w:color w:val="EE0000"/>
          <w:sz w:val="24"/>
          <w:szCs w:val="24"/>
        </w:rPr>
        <w:t>Puesto que la presentación de este informe es una obligación del teletrabajador, de no presentarlo en el plazo indicado se le revocará el teletrabajo</w:t>
      </w:r>
      <w:r w:rsidR="00942CA0">
        <w:rPr>
          <w:rFonts w:ascii="Catamaran Light" w:hAnsi="Catamaran Light" w:cs="Catamaran Light"/>
          <w:color w:val="EE0000"/>
          <w:sz w:val="24"/>
          <w:szCs w:val="24"/>
        </w:rPr>
        <w:t xml:space="preserve"> salvo causa debidamente justificada</w:t>
      </w:r>
      <w:r w:rsidRPr="006F1967">
        <w:rPr>
          <w:rFonts w:ascii="Catamaran Light" w:hAnsi="Catamaran Light" w:cs="Catamaran Light"/>
          <w:color w:val="EE0000"/>
          <w:sz w:val="24"/>
          <w:szCs w:val="24"/>
        </w:rPr>
        <w:t>.</w:t>
      </w:r>
    </w:p>
    <w:p w14:paraId="13856C9E" w14:textId="77777777" w:rsidR="00C939EB" w:rsidRPr="00257EEF" w:rsidRDefault="00C939EB" w:rsidP="00C939EB">
      <w:pPr>
        <w:tabs>
          <w:tab w:val="left" w:pos="563"/>
        </w:tabs>
        <w:rPr>
          <w:rFonts w:ascii="Catamaran Light" w:hAnsi="Catamaran Light" w:cs="Catamaran Light"/>
          <w:color w:val="EE0000"/>
          <w:sz w:val="24"/>
          <w:szCs w:val="24"/>
        </w:rPr>
      </w:pPr>
    </w:p>
    <w:sectPr w:rsidR="00C939EB" w:rsidRPr="00257EEF" w:rsidSect="00D959A8">
      <w:headerReference w:type="default" r:id="rId9"/>
      <w:footerReference w:type="default" r:id="rId10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EB4EC7" w14:textId="77777777" w:rsidR="00C75465" w:rsidRDefault="00C75465" w:rsidP="007447F1">
      <w:r>
        <w:separator/>
      </w:r>
    </w:p>
  </w:endnote>
  <w:endnote w:type="continuationSeparator" w:id="0">
    <w:p w14:paraId="5757CA3F" w14:textId="77777777" w:rsidR="00C75465" w:rsidRDefault="00C75465" w:rsidP="00744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344866C-51EA-4652-9E9A-18540B02FEC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9F20D464-EAB9-4BA3-B852-5F370344292F}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48E4C43C-C73E-4F0B-B5CB-D6A13AA0D01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B216DE3-9872-445D-B917-4BFBEAAD9E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tamaran Light">
    <w:panose1 w:val="00000400000000000000"/>
    <w:charset w:val="00"/>
    <w:family w:val="auto"/>
    <w:pitch w:val="variable"/>
    <w:sig w:usb0="00100007" w:usb1="00000000" w:usb2="00000000" w:usb3="00000000" w:csb0="00000093" w:csb1="00000000"/>
    <w:embedRegular r:id="rId5" w:fontKey="{AC3F19EC-2ED0-469E-8E5F-22C31AFD4D40}"/>
    <w:embedBold r:id="rId6" w:fontKey="{44D4AFF6-61BA-4811-A9E7-7F2590E5DC09}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7" w:fontKey="{8AB8640B-597C-466F-9ACA-309A7B1386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5283A" w14:textId="77777777" w:rsidR="00AE17D2" w:rsidRDefault="00E716F7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EFB1C2F" wp14:editId="5274F437">
              <wp:simplePos x="0" y="0"/>
              <wp:positionH relativeFrom="column">
                <wp:posOffset>3339465</wp:posOffset>
              </wp:positionH>
              <wp:positionV relativeFrom="paragraph">
                <wp:posOffset>320675</wp:posOffset>
              </wp:positionV>
              <wp:extent cx="2872740" cy="1404620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274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90BFCA" w14:textId="77777777" w:rsidR="009F251A" w:rsidRDefault="00127287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Gerencia</w:t>
                          </w:r>
                        </w:p>
                        <w:p w14:paraId="651A90E8" w14:textId="77777777" w:rsidR="009F251A" w:rsidRDefault="00127287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1</w:t>
                          </w:r>
                          <w:r w:rsidR="00C83CCF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ª Planta Edificio de Gobierno y Paraninfo</w:t>
                          </w:r>
                        </w:p>
                        <w:p w14:paraId="4735FD1B" w14:textId="77777777" w:rsidR="009F251A" w:rsidRPr="007C2BEC" w:rsidRDefault="00127287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gerencia</w:t>
                          </w:r>
                          <w:r w:rsidR="00C83CCF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@ual.es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EFB1C2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2.95pt;margin-top:25.25pt;width:226.2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" filled="f" stroked="f">
              <v:textbox style="mso-fit-shape-to-text:t">
                <w:txbxContent>
                  <w:p w14:paraId="6D90BFCA" w14:textId="77777777" w:rsidR="009F251A" w:rsidRDefault="00127287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Gerencia</w:t>
                    </w:r>
                  </w:p>
                  <w:p w14:paraId="651A90E8" w14:textId="77777777" w:rsidR="009F251A" w:rsidRDefault="00127287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1</w:t>
                    </w:r>
                    <w:r w:rsidR="00C83CCF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ª Planta Edificio de Gobierno y Paraninfo</w:t>
                    </w:r>
                  </w:p>
                  <w:p w14:paraId="4735FD1B" w14:textId="77777777" w:rsidR="009F251A" w:rsidRPr="007C2BEC" w:rsidRDefault="00127287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gerencia</w:t>
                    </w:r>
                    <w:r w:rsidR="00C83CCF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@ual.es</w:t>
                    </w:r>
                  </w:p>
                </w:txbxContent>
              </v:textbox>
            </v:shape>
          </w:pict>
        </mc:Fallback>
      </mc:AlternateContent>
    </w: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6BC9C436" wp14:editId="36792A7A">
              <wp:simplePos x="0" y="0"/>
              <wp:positionH relativeFrom="column">
                <wp:posOffset>1367790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1D2058" w14:textId="77777777" w:rsidR="009F251A" w:rsidRPr="007C2BEC" w:rsidRDefault="009F251A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BC9C436" id="_x0000_s1028" type="#_x0000_t202" style="position:absolute;margin-left:107.7pt;margin-top:25.25pt;width:155.0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" filled="f" stroked="f">
              <v:textbox style="mso-fit-shape-to-text:t">
                <w:txbxContent>
                  <w:p w14:paraId="7B1D2058" w14:textId="77777777" w:rsidR="009F251A" w:rsidRPr="007C2BEC" w:rsidRDefault="009F251A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9F251A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5F62A9" wp14:editId="2358CD28">
              <wp:simplePos x="0" y="0"/>
              <wp:positionH relativeFrom="page">
                <wp:posOffset>540327</wp:posOffset>
              </wp:positionH>
              <wp:positionV relativeFrom="paragraph">
                <wp:posOffset>379243</wp:posOffset>
              </wp:positionV>
              <wp:extent cx="1794294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4294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662E6E" id="Rectángulo 5" o:spid="_x0000_s1026" style="position:absolute;margin-left:42.55pt;margin-top:29.85pt;width:141.3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202430" w14:textId="77777777" w:rsidR="00C75465" w:rsidRDefault="00C75465" w:rsidP="007447F1">
      <w:r>
        <w:separator/>
      </w:r>
    </w:p>
  </w:footnote>
  <w:footnote w:type="continuationSeparator" w:id="0">
    <w:p w14:paraId="1F1632FC" w14:textId="77777777" w:rsidR="00C75465" w:rsidRDefault="00C75465" w:rsidP="007447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C5A21" w14:textId="77777777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49F12C07" wp14:editId="4432DAD0">
              <wp:simplePos x="0" y="0"/>
              <wp:positionH relativeFrom="column">
                <wp:posOffset>1241244</wp:posOffset>
              </wp:positionH>
              <wp:positionV relativeFrom="page">
                <wp:posOffset>436880</wp:posOffset>
              </wp:positionV>
              <wp:extent cx="20637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C33041" w14:textId="77777777" w:rsidR="007B65D1" w:rsidRPr="003A5840" w:rsidRDefault="00127287" w:rsidP="007B65D1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TextoCabecera"/>
                            </w:rPr>
                            <w:t>Gerencia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F12C0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75pt;margin-top:34.4pt;width:162.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" filled="f" stroked="f">
              <v:textbox>
                <w:txbxContent>
                  <w:p w14:paraId="20C33041" w14:textId="77777777" w:rsidR="007B65D1" w:rsidRPr="003A5840" w:rsidRDefault="00127287" w:rsidP="007B65D1">
                    <w:pPr>
                      <w:spacing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r>
                      <w:rPr>
                        <w:rStyle w:val="TextoCabecera"/>
                      </w:rPr>
                      <w:t>Gerencia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E014855" wp14:editId="4240DEDD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DA1525B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DB29309" wp14:editId="56BF9670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C4984"/>
    <w:multiLevelType w:val="hybridMultilevel"/>
    <w:tmpl w:val="0D0245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803BD9"/>
    <w:multiLevelType w:val="hybridMultilevel"/>
    <w:tmpl w:val="72C469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9B2097"/>
    <w:multiLevelType w:val="hybridMultilevel"/>
    <w:tmpl w:val="FD16D6E2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6AE64BD0"/>
    <w:multiLevelType w:val="hybridMultilevel"/>
    <w:tmpl w:val="760C21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4743441">
    <w:abstractNumId w:val="3"/>
  </w:num>
  <w:num w:numId="2" w16cid:durableId="2071225144">
    <w:abstractNumId w:val="1"/>
  </w:num>
  <w:num w:numId="3" w16cid:durableId="518156134">
    <w:abstractNumId w:val="2"/>
  </w:num>
  <w:num w:numId="4" w16cid:durableId="18595414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4C9B"/>
    <w:rsid w:val="00022644"/>
    <w:rsid w:val="00023E8A"/>
    <w:rsid w:val="0004277A"/>
    <w:rsid w:val="000470E5"/>
    <w:rsid w:val="00051F28"/>
    <w:rsid w:val="0005594B"/>
    <w:rsid w:val="00080373"/>
    <w:rsid w:val="000E4558"/>
    <w:rsid w:val="000F0C97"/>
    <w:rsid w:val="001004A4"/>
    <w:rsid w:val="0010238C"/>
    <w:rsid w:val="00127287"/>
    <w:rsid w:val="0013016F"/>
    <w:rsid w:val="00133E64"/>
    <w:rsid w:val="0016084F"/>
    <w:rsid w:val="001651B4"/>
    <w:rsid w:val="001659D5"/>
    <w:rsid w:val="0016701E"/>
    <w:rsid w:val="001846F9"/>
    <w:rsid w:val="00187F26"/>
    <w:rsid w:val="001943DC"/>
    <w:rsid w:val="001A793D"/>
    <w:rsid w:val="001E6819"/>
    <w:rsid w:val="001E6A04"/>
    <w:rsid w:val="00201025"/>
    <w:rsid w:val="002013B6"/>
    <w:rsid w:val="00201C31"/>
    <w:rsid w:val="00204DDD"/>
    <w:rsid w:val="00206CE4"/>
    <w:rsid w:val="002219B0"/>
    <w:rsid w:val="00234F9F"/>
    <w:rsid w:val="002447E7"/>
    <w:rsid w:val="002520E7"/>
    <w:rsid w:val="00256251"/>
    <w:rsid w:val="0026270E"/>
    <w:rsid w:val="00274B2D"/>
    <w:rsid w:val="002759E7"/>
    <w:rsid w:val="00290494"/>
    <w:rsid w:val="002A2DB4"/>
    <w:rsid w:val="002B0330"/>
    <w:rsid w:val="002B7E2D"/>
    <w:rsid w:val="002C042B"/>
    <w:rsid w:val="002F575E"/>
    <w:rsid w:val="0030330D"/>
    <w:rsid w:val="003055E9"/>
    <w:rsid w:val="0033444B"/>
    <w:rsid w:val="00342831"/>
    <w:rsid w:val="00347C48"/>
    <w:rsid w:val="00364A2F"/>
    <w:rsid w:val="00365884"/>
    <w:rsid w:val="003759C2"/>
    <w:rsid w:val="003A0F3C"/>
    <w:rsid w:val="003A5840"/>
    <w:rsid w:val="003C70A9"/>
    <w:rsid w:val="003D6FED"/>
    <w:rsid w:val="003E6010"/>
    <w:rsid w:val="003F3896"/>
    <w:rsid w:val="00410654"/>
    <w:rsid w:val="00413968"/>
    <w:rsid w:val="0044741A"/>
    <w:rsid w:val="00464AC1"/>
    <w:rsid w:val="004651AC"/>
    <w:rsid w:val="004A1CA0"/>
    <w:rsid w:val="004A2314"/>
    <w:rsid w:val="004A4808"/>
    <w:rsid w:val="004B0E8D"/>
    <w:rsid w:val="004C48C7"/>
    <w:rsid w:val="004D1995"/>
    <w:rsid w:val="004F280C"/>
    <w:rsid w:val="005002D2"/>
    <w:rsid w:val="00503F04"/>
    <w:rsid w:val="0050796E"/>
    <w:rsid w:val="0052118A"/>
    <w:rsid w:val="00526C4C"/>
    <w:rsid w:val="0053494C"/>
    <w:rsid w:val="00546DCB"/>
    <w:rsid w:val="00550046"/>
    <w:rsid w:val="005540B3"/>
    <w:rsid w:val="00561FDD"/>
    <w:rsid w:val="00567E15"/>
    <w:rsid w:val="00582290"/>
    <w:rsid w:val="005855AD"/>
    <w:rsid w:val="00587AF9"/>
    <w:rsid w:val="005B2E90"/>
    <w:rsid w:val="005B50C0"/>
    <w:rsid w:val="005C2FB1"/>
    <w:rsid w:val="00612F5A"/>
    <w:rsid w:val="00634981"/>
    <w:rsid w:val="00647363"/>
    <w:rsid w:val="00652976"/>
    <w:rsid w:val="00660D99"/>
    <w:rsid w:val="00691302"/>
    <w:rsid w:val="006B0FD4"/>
    <w:rsid w:val="006B153F"/>
    <w:rsid w:val="006B7A3E"/>
    <w:rsid w:val="006E5DD8"/>
    <w:rsid w:val="006E7AD3"/>
    <w:rsid w:val="006F7AEC"/>
    <w:rsid w:val="00704DA1"/>
    <w:rsid w:val="0071073B"/>
    <w:rsid w:val="007342A8"/>
    <w:rsid w:val="0073469E"/>
    <w:rsid w:val="007447F1"/>
    <w:rsid w:val="00744DF1"/>
    <w:rsid w:val="00754CC8"/>
    <w:rsid w:val="007626E2"/>
    <w:rsid w:val="00764C22"/>
    <w:rsid w:val="0077117E"/>
    <w:rsid w:val="00771FE3"/>
    <w:rsid w:val="00773FF8"/>
    <w:rsid w:val="007A0F2F"/>
    <w:rsid w:val="007B65D1"/>
    <w:rsid w:val="007C2A16"/>
    <w:rsid w:val="007C2BEC"/>
    <w:rsid w:val="007D1A41"/>
    <w:rsid w:val="007F36CE"/>
    <w:rsid w:val="007F6422"/>
    <w:rsid w:val="008033B2"/>
    <w:rsid w:val="00826571"/>
    <w:rsid w:val="00841071"/>
    <w:rsid w:val="00877A15"/>
    <w:rsid w:val="0089647B"/>
    <w:rsid w:val="008F7BFC"/>
    <w:rsid w:val="00906F07"/>
    <w:rsid w:val="009137ED"/>
    <w:rsid w:val="009274B6"/>
    <w:rsid w:val="00937EBE"/>
    <w:rsid w:val="00942CA0"/>
    <w:rsid w:val="00944ED0"/>
    <w:rsid w:val="009635C6"/>
    <w:rsid w:val="00967E2B"/>
    <w:rsid w:val="0097469B"/>
    <w:rsid w:val="0098441C"/>
    <w:rsid w:val="00987907"/>
    <w:rsid w:val="009C6CD9"/>
    <w:rsid w:val="009E09A1"/>
    <w:rsid w:val="009E1454"/>
    <w:rsid w:val="009F251A"/>
    <w:rsid w:val="00A07ACF"/>
    <w:rsid w:val="00A11FFF"/>
    <w:rsid w:val="00A23352"/>
    <w:rsid w:val="00A534EC"/>
    <w:rsid w:val="00A80BC4"/>
    <w:rsid w:val="00A8576D"/>
    <w:rsid w:val="00AB09D3"/>
    <w:rsid w:val="00AB238F"/>
    <w:rsid w:val="00AE17D2"/>
    <w:rsid w:val="00AE391F"/>
    <w:rsid w:val="00AE54F4"/>
    <w:rsid w:val="00B111C0"/>
    <w:rsid w:val="00B17C50"/>
    <w:rsid w:val="00B5162F"/>
    <w:rsid w:val="00B576C9"/>
    <w:rsid w:val="00B6018B"/>
    <w:rsid w:val="00B81C2C"/>
    <w:rsid w:val="00B9297D"/>
    <w:rsid w:val="00BD62EF"/>
    <w:rsid w:val="00BE6830"/>
    <w:rsid w:val="00C1521A"/>
    <w:rsid w:val="00C23A9D"/>
    <w:rsid w:val="00C435AD"/>
    <w:rsid w:val="00C52EE7"/>
    <w:rsid w:val="00C71DBF"/>
    <w:rsid w:val="00C7272D"/>
    <w:rsid w:val="00C75465"/>
    <w:rsid w:val="00C775C9"/>
    <w:rsid w:val="00C83CCF"/>
    <w:rsid w:val="00C939EB"/>
    <w:rsid w:val="00CB2707"/>
    <w:rsid w:val="00CB3F6C"/>
    <w:rsid w:val="00CB4C9B"/>
    <w:rsid w:val="00CB4D68"/>
    <w:rsid w:val="00CE7B3C"/>
    <w:rsid w:val="00CF24F2"/>
    <w:rsid w:val="00D17AB1"/>
    <w:rsid w:val="00D17CC8"/>
    <w:rsid w:val="00D25040"/>
    <w:rsid w:val="00D461BC"/>
    <w:rsid w:val="00D51DB9"/>
    <w:rsid w:val="00D71EAB"/>
    <w:rsid w:val="00D920CE"/>
    <w:rsid w:val="00D959A8"/>
    <w:rsid w:val="00D95C51"/>
    <w:rsid w:val="00DA1213"/>
    <w:rsid w:val="00DA57AA"/>
    <w:rsid w:val="00DC3296"/>
    <w:rsid w:val="00DC54EF"/>
    <w:rsid w:val="00DD112F"/>
    <w:rsid w:val="00DD68CC"/>
    <w:rsid w:val="00DD743B"/>
    <w:rsid w:val="00DE0445"/>
    <w:rsid w:val="00E01A74"/>
    <w:rsid w:val="00E02E0A"/>
    <w:rsid w:val="00E1051F"/>
    <w:rsid w:val="00E11E91"/>
    <w:rsid w:val="00E404A9"/>
    <w:rsid w:val="00E4457A"/>
    <w:rsid w:val="00E716F7"/>
    <w:rsid w:val="00E76226"/>
    <w:rsid w:val="00E81DA9"/>
    <w:rsid w:val="00E96F2B"/>
    <w:rsid w:val="00EE1878"/>
    <w:rsid w:val="00EE66C4"/>
    <w:rsid w:val="00F0216C"/>
    <w:rsid w:val="00F050E6"/>
    <w:rsid w:val="00F07146"/>
    <w:rsid w:val="00F2309B"/>
    <w:rsid w:val="00F2478C"/>
    <w:rsid w:val="00F32200"/>
    <w:rsid w:val="00F32E3A"/>
    <w:rsid w:val="00F4376B"/>
    <w:rsid w:val="00F61C42"/>
    <w:rsid w:val="00F7348A"/>
    <w:rsid w:val="00F736B0"/>
    <w:rsid w:val="00F75BAA"/>
    <w:rsid w:val="00F82845"/>
    <w:rsid w:val="00F978FE"/>
    <w:rsid w:val="00FA0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745241"/>
  <w15:docId w15:val="{479522AC-0E88-4C41-BDBF-8FF056AF1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26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939E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939E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Cabecera">
    <w:name w:val="Texto Cabecera"/>
    <w:basedOn w:val="Fuentedeprrafopredeter"/>
    <w:uiPriority w:val="1"/>
    <w:rsid w:val="001A793D"/>
    <w:rPr>
      <w:rFonts w:ascii="Catamaran Medium" w:hAnsi="Catamaran Medium"/>
      <w:color w:val="316094"/>
      <w:sz w:val="18"/>
    </w:rPr>
  </w:style>
  <w:style w:type="paragraph" w:styleId="Prrafodelista">
    <w:name w:val="List Paragraph"/>
    <w:basedOn w:val="Normal"/>
    <w:uiPriority w:val="34"/>
    <w:qFormat/>
    <w:rsid w:val="008033B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3A9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3A9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10654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C52E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C939E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C939E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s-ES"/>
    </w:rPr>
  </w:style>
  <w:style w:type="paragraph" w:styleId="Cita">
    <w:name w:val="Quote"/>
    <w:basedOn w:val="Normal"/>
    <w:next w:val="Normal"/>
    <w:link w:val="CitaCar"/>
    <w:uiPriority w:val="29"/>
    <w:qFormat/>
    <w:rsid w:val="00C939E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939EB"/>
    <w:rPr>
      <w:rFonts w:ascii="Times New Roman" w:eastAsia="Times New Roman" w:hAnsi="Times New Roman" w:cs="Times New Roman"/>
      <w:i/>
      <w:iCs/>
      <w:color w:val="404040" w:themeColor="text1" w:themeTint="BF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C939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5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4133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440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119748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98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960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756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552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40855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31029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or.teletrabajo@ual.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Mi%20unidad\Memoria%20Trimestral\Borrador%20Plantilla%20Memoria%20Trimestral%20Teletrabajo%203.0%20-%20copi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F1A6D4-400E-49CA-8F41-F22FA1739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Borrador Plantilla Memoria Trimestral Teletrabajo 3.0 - copia.dotx</Template>
  <TotalTime>2014</TotalTime>
  <Pages>3</Pages>
  <Words>345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David Callejon Martinez</cp:lastModifiedBy>
  <cp:revision>3</cp:revision>
  <cp:lastPrinted>2023-11-30T08:00:00Z</cp:lastPrinted>
  <dcterms:created xsi:type="dcterms:W3CDTF">2025-10-20T12:08:00Z</dcterms:created>
  <dcterms:modified xsi:type="dcterms:W3CDTF">2026-02-26T11:22:00Z</dcterms:modified>
</cp:coreProperties>
</file>