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85B" w:rsidRPr="00FF185B" w:rsidRDefault="00FF185B" w:rsidP="009D34BA">
      <w:pPr>
        <w:jc w:val="both"/>
        <w:rPr>
          <w:color w:val="auto"/>
        </w:rPr>
      </w:pPr>
      <w:r w:rsidRPr="00FF185B">
        <w:rPr>
          <w:color w:val="auto"/>
        </w:rPr>
        <w:t xml:space="preserve">El o la </w:t>
      </w:r>
      <w:sdt>
        <w:sdtPr>
          <w:rPr>
            <w:b/>
          </w:rPr>
          <w:id w:val="462778977"/>
          <w:placeholder>
            <w:docPart w:val="6EE3CDD7F5D445D99936CC46711184E0"/>
          </w:placeholder>
        </w:sdtPr>
        <w:sdtContent>
          <w:r w:rsidRPr="00AD38D3">
            <w:rPr>
              <w:rStyle w:val="Textodelmarcadordeposicin"/>
            </w:rPr>
            <w:t>Entidad receptora</w:t>
          </w:r>
        </w:sdtContent>
      </w:sdt>
      <w:r w:rsidRPr="00FF185B">
        <w:rPr>
          <w:color w:val="auto"/>
        </w:rPr>
        <w:t xml:space="preserve">, con domicilio en </w:t>
      </w:r>
      <w:sdt>
        <w:sdtPr>
          <w:id w:val="-1148968691"/>
          <w:placeholder>
            <w:docPart w:val="6D05FF0E71CC49D495F39D343A0EA684"/>
          </w:placeholder>
        </w:sdtPr>
        <w:sdtContent>
          <w:r w:rsidRPr="00AD38D3">
            <w:rPr>
              <w:rStyle w:val="Textodelmarcadordeposicin"/>
            </w:rPr>
            <w:t>Domicilio de la entidad receptora</w:t>
          </w:r>
        </w:sdtContent>
      </w:sdt>
      <w:r w:rsidRPr="00FF185B">
        <w:rPr>
          <w:color w:val="auto"/>
        </w:rPr>
        <w:t xml:space="preserve">, CIF </w:t>
      </w:r>
      <w:sdt>
        <w:sdtPr>
          <w:rPr>
            <w:szCs w:val="22"/>
          </w:rPr>
          <w:id w:val="1109551576"/>
          <w:placeholder>
            <w:docPart w:val="8045A40C4099412AAB1B76FB09022257"/>
          </w:placeholder>
          <w:text/>
        </w:sdtPr>
        <w:sdtContent>
          <w:r w:rsidRPr="00AD38D3">
            <w:rPr>
              <w:szCs w:val="22"/>
            </w:rPr>
            <w:t>CIF entidad receptora</w:t>
          </w:r>
        </w:sdtContent>
      </w:sdt>
      <w:r w:rsidRPr="00FF185B">
        <w:rPr>
          <w:color w:val="auto"/>
        </w:rPr>
        <w:t xml:space="preserve">, y en su nombre y representación, el o la Sr. o Sra. </w:t>
      </w:r>
      <w:sdt>
        <w:sdtPr>
          <w:rPr>
            <w:szCs w:val="22"/>
          </w:rPr>
          <w:id w:val="1754394273"/>
          <w:placeholder>
            <w:docPart w:val="BCEC5D861BA144E48B6FBD0CA94DCBF7"/>
          </w:placeholder>
        </w:sdtPr>
        <w:sdtContent>
          <w:r w:rsidRPr="00AD38D3">
            <w:rPr>
              <w:szCs w:val="22"/>
            </w:rPr>
            <w:t>Cargo que ocupa en la entidad</w:t>
          </w:r>
        </w:sdtContent>
      </w:sdt>
      <w:r w:rsidRPr="00FF185B">
        <w:rPr>
          <w:color w:val="auto"/>
        </w:rPr>
        <w:t xml:space="preserve">, D. o D.ª </w:t>
      </w:r>
      <w:sdt>
        <w:sdtPr>
          <w:id w:val="909423987"/>
          <w:placeholder>
            <w:docPart w:val="0844A8A17FF842B9B50F8F06B515FBB2"/>
          </w:placeholder>
        </w:sdtPr>
        <w:sdtContent>
          <w:r w:rsidRPr="00AD38D3">
            <w:rPr>
              <w:rStyle w:val="Textodelmarcadordeposicin"/>
            </w:rPr>
            <w:t>Nombre y apellidos de la persona representante de la entidad receptora</w:t>
          </w:r>
        </w:sdtContent>
      </w:sdt>
      <w:r w:rsidRPr="00FF185B">
        <w:rPr>
          <w:color w:val="auto"/>
        </w:rPr>
        <w:t xml:space="preserve">, en virtud de las competencias que al efecto le vienen conferidas como órgano competente para formalizar el presente acto por </w:t>
      </w:r>
      <w:sdt>
        <w:sdtPr>
          <w:rPr>
            <w:rStyle w:val="Textodelmarcadordeposicin"/>
          </w:rPr>
          <w:id w:val="1709371510"/>
          <w:placeholder>
            <w:docPart w:val="384191FAE1FB4467A3B761E92AD7C830"/>
          </w:placeholder>
        </w:sdtPr>
        <w:sdtContent>
          <w:r w:rsidRPr="00AD38D3">
            <w:rPr>
              <w:rStyle w:val="Textodelmarcadordeposicin"/>
            </w:rPr>
            <w:t>Ley, Decreto, estatutos, …..</w:t>
          </w:r>
        </w:sdtContent>
      </w:sdt>
      <w:r w:rsidRPr="00FF185B">
        <w:rPr>
          <w:color w:val="auto"/>
        </w:rPr>
        <w:t xml:space="preserve">, declara haber recibido de la UNIVERSIDAD DE ALMERÍA, de forma gratuita y en concepto de comodato, el día </w:t>
      </w:r>
      <w:sdt>
        <w:sdtPr>
          <w:rPr>
            <w:szCs w:val="22"/>
          </w:rPr>
          <w:id w:val="-421028490"/>
          <w:placeholder>
            <w:docPart w:val="F64971E327DD4B9190D39A886A228793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Pr="00AD38D3">
            <w:rPr>
              <w:szCs w:val="22"/>
            </w:rPr>
            <w:t>Fecha de recepción del material</w:t>
          </w:r>
        </w:sdtContent>
      </w:sdt>
      <w:r w:rsidRPr="00FF185B">
        <w:rPr>
          <w:color w:val="auto"/>
        </w:rPr>
        <w:t>, el siguiente material incluido en la o las autorizaciones de cesión:</w:t>
      </w:r>
    </w:p>
    <w:p w:rsidR="00FF185B" w:rsidRPr="009A1857" w:rsidRDefault="00FF185B" w:rsidP="009D34BA">
      <w:pPr>
        <w:pStyle w:val="Prrafodelista"/>
        <w:numPr>
          <w:ilvl w:val="0"/>
          <w:numId w:val="23"/>
        </w:numPr>
        <w:ind w:left="709"/>
        <w:jc w:val="both"/>
        <w:rPr>
          <w:rStyle w:val="Textodelmarcadordeposicin"/>
          <w:color w:val="auto"/>
          <w:w w:val="105"/>
          <w:sz w:val="20"/>
          <w:lang w:val="en-US"/>
        </w:rPr>
      </w:pPr>
      <w:sdt>
        <w:sdtPr>
          <w:rPr>
            <w:rStyle w:val="Textodelmarcadordeposicin"/>
            <w:sz w:val="20"/>
          </w:rPr>
          <w:id w:val="-132187927"/>
          <w:placeholder>
            <w:docPart w:val="DADA0D01F97F45EC8FA776C952B5EFBC"/>
          </w:placeholder>
        </w:sdtPr>
        <w:sdtContent>
          <w:sdt>
            <w:sdtPr>
              <w:rPr>
                <w:rStyle w:val="Textodelmarcadordeposicin"/>
              </w:rPr>
              <w:id w:val="2063598853"/>
              <w:placeholder>
                <w:docPart w:val="C128BE53F2724325A6203E4C6E544A10"/>
              </w:placeholder>
            </w:sdtPr>
            <w:sdtContent>
              <w:r w:rsidRPr="00AD38D3">
                <w:rPr>
                  <w:rStyle w:val="Textodelmarcadordeposicin"/>
                </w:rPr>
                <w:t>Descripción del material incluido en la o las autorizaciones de cesión</w:t>
              </w:r>
            </w:sdtContent>
          </w:sdt>
        </w:sdtContent>
      </w:sdt>
    </w:p>
    <w:p w:rsidR="00FF185B" w:rsidRPr="00FF185B" w:rsidRDefault="00FF185B" w:rsidP="009D34BA">
      <w:pPr>
        <w:jc w:val="both"/>
        <w:rPr>
          <w:color w:val="auto"/>
        </w:rPr>
      </w:pPr>
      <w:r w:rsidRPr="00FF185B">
        <w:rPr>
          <w:color w:val="auto"/>
        </w:rPr>
        <w:t xml:space="preserve">Cuyo importe total asciende a </w:t>
      </w:r>
      <w:sdt>
        <w:sdtPr>
          <w:rPr>
            <w:rStyle w:val="Textodelmarcadordeposicin"/>
          </w:rPr>
          <w:id w:val="2075851578"/>
          <w:placeholder>
            <w:docPart w:val="73DB4313B59D48218E6B276C2A1B4581"/>
          </w:placeholder>
          <w:text/>
        </w:sdtPr>
        <w:sdtContent>
          <w:r w:rsidRPr="00AD38D3">
            <w:rPr>
              <w:rStyle w:val="Textodelmarcadordeposicin"/>
            </w:rPr>
            <w:t>Importe total</w:t>
          </w:r>
        </w:sdtContent>
      </w:sdt>
      <w:r w:rsidRPr="00FF185B">
        <w:rPr>
          <w:color w:val="auto"/>
        </w:rPr>
        <w:t xml:space="preserve"> euros.</w:t>
      </w:r>
    </w:p>
    <w:p w:rsidR="00FF185B" w:rsidRPr="00FF185B" w:rsidRDefault="00FF185B" w:rsidP="009D34BA">
      <w:pPr>
        <w:jc w:val="both"/>
        <w:rPr>
          <w:color w:val="auto"/>
        </w:rPr>
      </w:pPr>
      <w:r w:rsidRPr="00FF185B">
        <w:rPr>
          <w:color w:val="auto"/>
        </w:rPr>
        <w:t xml:space="preserve">Asumiendo, </w:t>
      </w:r>
      <w:sdt>
        <w:sdtPr>
          <w:id w:val="1790397709"/>
          <w:placeholder>
            <w:docPart w:val="A32643A2F563494DB8E38884EEBF8E9A"/>
          </w:placeholder>
        </w:sdtPr>
        <w:sdtContent>
          <w:r w:rsidR="009D34BA" w:rsidRPr="00AD38D3">
            <w:t>N</w:t>
          </w:r>
          <w:r w:rsidR="009D34BA" w:rsidRPr="00AD38D3">
            <w:rPr>
              <w:rStyle w:val="Textodelmarcadordeposicin"/>
            </w:rPr>
            <w:t>ombre y apellidos de la persona representante de la entidad receptora</w:t>
          </w:r>
        </w:sdtContent>
      </w:sdt>
      <w:r w:rsidRPr="00FF185B">
        <w:rPr>
          <w:color w:val="auto"/>
        </w:rPr>
        <w:t xml:space="preserve">, en calidad de </w:t>
      </w:r>
      <w:sdt>
        <w:sdtPr>
          <w:rPr>
            <w:szCs w:val="22"/>
          </w:rPr>
          <w:id w:val="1528303591"/>
          <w:placeholder>
            <w:docPart w:val="341F69BFB90944D4896CCD233C8935CD"/>
          </w:placeholder>
          <w:showingPlcHdr/>
        </w:sdtPr>
        <w:sdtContent>
          <w:r w:rsidR="009D34BA" w:rsidRPr="00AD38D3">
            <w:rPr>
              <w:rStyle w:val="Textodelmarcadordeposicin"/>
              <w:szCs w:val="22"/>
            </w:rPr>
            <w:t>Cargo que ocupa</w:t>
          </w:r>
        </w:sdtContent>
      </w:sdt>
      <w:r w:rsidRPr="00FF185B">
        <w:rPr>
          <w:color w:val="auto"/>
        </w:rPr>
        <w:t xml:space="preserve">, las siguientes obligaciones con la UNIVERSIDAD DE ALMERÍA en relación al material antes mencionado: </w:t>
      </w:r>
    </w:p>
    <w:p w:rsidR="009D34BA" w:rsidRPr="00FF185B" w:rsidRDefault="00FF185B" w:rsidP="008D31F2">
      <w:pPr>
        <w:tabs>
          <w:tab w:val="left" w:pos="567"/>
        </w:tabs>
        <w:ind w:left="567" w:hanging="283"/>
        <w:jc w:val="both"/>
        <w:rPr>
          <w:color w:val="auto"/>
        </w:rPr>
      </w:pPr>
      <w:r w:rsidRPr="009D34BA">
        <w:rPr>
          <w:color w:val="auto"/>
        </w:rPr>
        <w:t>1.</w:t>
      </w:r>
      <w:r w:rsidRPr="009D34BA">
        <w:rPr>
          <w:color w:val="auto"/>
        </w:rPr>
        <w:tab/>
        <w:t xml:space="preserve">Se compromete expresamente a usar el bien material para los fines de </w:t>
      </w:r>
      <w:sdt>
        <w:sdtPr>
          <w:rPr>
            <w:rStyle w:val="Textodelmarcadordeposicin"/>
            <w:rFonts w:cstheme="minorHAnsi"/>
            <w:szCs w:val="22"/>
          </w:rPr>
          <w:id w:val="-1336598555"/>
          <w:placeholder>
            <w:docPart w:val="8565FEF1812942D6928B12646E47A43A"/>
          </w:placeholder>
        </w:sdtPr>
        <w:sdtContent>
          <w:r w:rsidR="00AD38D3" w:rsidRPr="00AD38D3">
            <w:rPr>
              <w:rStyle w:val="Textodelmarcadordeposicin"/>
              <w:rFonts w:cstheme="minorHAnsi"/>
              <w:szCs w:val="22"/>
            </w:rPr>
            <w:t>Destino concreto que tendrá el material en la entidad receptora</w:t>
          </w:r>
        </w:sdtContent>
      </w:sdt>
      <w:r w:rsidRPr="009D34BA">
        <w:rPr>
          <w:color w:val="auto"/>
        </w:rPr>
        <w:t>, quedando terminantemente prohibido dar un uso distinto al mencionado anteriormente.</w:t>
      </w:r>
      <w:r w:rsidR="009D34BA" w:rsidRPr="009D34BA">
        <w:rPr>
          <w:color w:val="auto"/>
        </w:rPr>
        <w:t xml:space="preserve"> </w:t>
      </w:r>
    </w:p>
    <w:p w:rsidR="00FF185B" w:rsidRPr="00FF185B" w:rsidRDefault="00FF185B" w:rsidP="008D31F2">
      <w:pPr>
        <w:tabs>
          <w:tab w:val="left" w:pos="567"/>
        </w:tabs>
        <w:ind w:left="567" w:hanging="283"/>
        <w:jc w:val="both"/>
        <w:rPr>
          <w:color w:val="auto"/>
        </w:rPr>
      </w:pPr>
      <w:r w:rsidRPr="00FF185B">
        <w:rPr>
          <w:color w:val="auto"/>
        </w:rPr>
        <w:t>2.</w:t>
      </w:r>
      <w:r w:rsidRPr="00FF185B">
        <w:rPr>
          <w:color w:val="auto"/>
        </w:rPr>
        <w:tab/>
        <w:t>Queda prohibido de forma expresa el arrendamiento y cesión del material.</w:t>
      </w:r>
    </w:p>
    <w:p w:rsidR="00FF185B" w:rsidRPr="00FF185B" w:rsidRDefault="00FF185B" w:rsidP="008D31F2">
      <w:pPr>
        <w:tabs>
          <w:tab w:val="left" w:pos="567"/>
        </w:tabs>
        <w:ind w:left="567" w:hanging="283"/>
        <w:jc w:val="both"/>
        <w:rPr>
          <w:color w:val="auto"/>
        </w:rPr>
      </w:pPr>
      <w:r w:rsidRPr="00FF185B">
        <w:rPr>
          <w:color w:val="auto"/>
        </w:rPr>
        <w:t>3.</w:t>
      </w:r>
      <w:r w:rsidRPr="00FF185B">
        <w:rPr>
          <w:color w:val="auto"/>
        </w:rPr>
        <w:tab/>
        <w:t xml:space="preserve">El tiempo de duración del comodato </w:t>
      </w:r>
      <w:r w:rsidR="00F85D39">
        <w:rPr>
          <w:color w:val="auto"/>
        </w:rPr>
        <w:t xml:space="preserve">será </w:t>
      </w:r>
      <w:r w:rsidRPr="00FF185B">
        <w:rPr>
          <w:color w:val="auto"/>
        </w:rPr>
        <w:t xml:space="preserve">de </w:t>
      </w:r>
      <w:sdt>
        <w:sdtPr>
          <w:rPr>
            <w:rStyle w:val="Textodelmarcadordeposicin"/>
            <w:sz w:val="20"/>
          </w:rPr>
          <w:id w:val="-831677625"/>
          <w:placeholder>
            <w:docPart w:val="9D3DDACED3EB4AF6B020BAFABA643A8F"/>
          </w:placeholder>
        </w:sdtPr>
        <w:sdtContent>
          <w:bookmarkStart w:id="0" w:name="_GoBack"/>
          <w:sdt>
            <w:sdtPr>
              <w:rPr>
                <w:rStyle w:val="Textodelmarcadordeposicin"/>
              </w:rPr>
              <w:id w:val="1161585358"/>
              <w:placeholder>
                <w:docPart w:val="EAD510D2762448189FF0CDD18516C8F0"/>
              </w:placeholder>
            </w:sdtPr>
            <w:sdtContent>
              <w:r w:rsidR="00F85D39" w:rsidRPr="00F85D39">
                <w:rPr>
                  <w:rStyle w:val="Textodelmarcadordeposicin"/>
                </w:rPr>
                <w:t>Periodo de cesión</w:t>
              </w:r>
            </w:sdtContent>
          </w:sdt>
          <w:bookmarkEnd w:id="0"/>
        </w:sdtContent>
      </w:sdt>
      <w:r w:rsidRPr="00FF185B">
        <w:rPr>
          <w:color w:val="auto"/>
        </w:rPr>
        <w:t xml:space="preserve">. El mismo periodo podrá ser prorrogado por las partes, para lo cual se deberá elaborar el documento que contenga la prórroga respectiva. </w:t>
      </w:r>
    </w:p>
    <w:p w:rsidR="00FF185B" w:rsidRPr="00FF185B" w:rsidRDefault="00FF185B" w:rsidP="008D31F2">
      <w:pPr>
        <w:tabs>
          <w:tab w:val="left" w:pos="567"/>
        </w:tabs>
        <w:ind w:left="567" w:hanging="283"/>
        <w:jc w:val="both"/>
        <w:rPr>
          <w:color w:val="auto"/>
        </w:rPr>
      </w:pPr>
      <w:r w:rsidRPr="00FF185B">
        <w:rPr>
          <w:color w:val="auto"/>
        </w:rPr>
        <w:t>4.</w:t>
      </w:r>
      <w:r w:rsidRPr="00FF185B">
        <w:rPr>
          <w:color w:val="auto"/>
        </w:rPr>
        <w:tab/>
        <w:t>Se obliga a conservar el material en buen estado, para lo que deberá asumir los gastos para su mantenimiento.</w:t>
      </w:r>
    </w:p>
    <w:p w:rsidR="00FF185B" w:rsidRPr="00FF185B" w:rsidRDefault="00FF185B" w:rsidP="008D31F2">
      <w:pPr>
        <w:tabs>
          <w:tab w:val="left" w:pos="567"/>
        </w:tabs>
        <w:ind w:left="567" w:hanging="283"/>
        <w:jc w:val="both"/>
        <w:rPr>
          <w:color w:val="auto"/>
        </w:rPr>
      </w:pPr>
      <w:r w:rsidRPr="00FF185B">
        <w:rPr>
          <w:color w:val="auto"/>
        </w:rPr>
        <w:t>5.</w:t>
      </w:r>
      <w:r w:rsidRPr="00FF185B">
        <w:rPr>
          <w:color w:val="auto"/>
        </w:rPr>
        <w:tab/>
        <w:t xml:space="preserve">Se compromete a indemnizar a la Universidad de Almería por los posibles deterioros que pueda sufrir el material. </w:t>
      </w:r>
    </w:p>
    <w:p w:rsidR="00FF185B" w:rsidRPr="00FF185B" w:rsidRDefault="00FF185B" w:rsidP="008D31F2">
      <w:pPr>
        <w:tabs>
          <w:tab w:val="left" w:pos="567"/>
        </w:tabs>
        <w:ind w:left="567" w:hanging="283"/>
        <w:jc w:val="both"/>
        <w:rPr>
          <w:color w:val="auto"/>
        </w:rPr>
      </w:pPr>
      <w:r w:rsidRPr="00FF185B">
        <w:rPr>
          <w:color w:val="auto"/>
        </w:rPr>
        <w:t>6.</w:t>
      </w:r>
      <w:r w:rsidRPr="00FF185B">
        <w:rPr>
          <w:color w:val="auto"/>
        </w:rPr>
        <w:tab/>
        <w:t xml:space="preserve">En el caso de que contravenga alguna de las obligaciones arriba expuestas o llegase el </w:t>
      </w:r>
      <w:r w:rsidRPr="00FF185B">
        <w:rPr>
          <w:color w:val="auto"/>
        </w:rPr>
        <w:t>término</w:t>
      </w:r>
      <w:r w:rsidRPr="00FF185B">
        <w:rPr>
          <w:color w:val="auto"/>
        </w:rPr>
        <w:t xml:space="preserve"> de </w:t>
      </w:r>
      <w:r w:rsidRPr="00FF185B">
        <w:rPr>
          <w:color w:val="auto"/>
        </w:rPr>
        <w:t>cesión</w:t>
      </w:r>
      <w:r w:rsidRPr="00FF185B">
        <w:rPr>
          <w:color w:val="auto"/>
        </w:rPr>
        <w:t xml:space="preserve"> establecido, se considerará resuelta la cesión, y revertirá el material a la Universidad de Almería, comprometiéndose a realizar la devolución inmediata.</w:t>
      </w:r>
    </w:p>
    <w:p w:rsidR="00FF185B" w:rsidRPr="00FF185B" w:rsidRDefault="00FF185B" w:rsidP="00FF185B">
      <w:pPr>
        <w:rPr>
          <w:color w:val="auto"/>
        </w:rPr>
      </w:pPr>
    </w:p>
    <w:p w:rsidR="00FF185B" w:rsidRPr="00FF185B" w:rsidRDefault="00FF185B" w:rsidP="00FF185B">
      <w:pPr>
        <w:rPr>
          <w:color w:val="auto"/>
        </w:rPr>
      </w:pPr>
      <w:r w:rsidRPr="00FF185B">
        <w:rPr>
          <w:color w:val="auto"/>
        </w:rPr>
        <w:t xml:space="preserve">En </w:t>
      </w:r>
      <w:sdt>
        <w:sdtPr>
          <w:rPr>
            <w:b/>
          </w:rPr>
          <w:id w:val="1617479785"/>
          <w:placeholder>
            <w:docPart w:val="73474FD868254F8BAE5B6FB03A9A86D4"/>
          </w:placeholder>
        </w:sdtPr>
        <w:sdtContent>
          <w:r w:rsidR="00F85D39" w:rsidRPr="00F85D39">
            <w:rPr>
              <w:rStyle w:val="Textodelmarcadordeposicin"/>
              <w:rFonts w:cstheme="minorHAnsi"/>
              <w:szCs w:val="22"/>
            </w:rPr>
            <w:t>Localidad</w:t>
          </w:r>
        </w:sdtContent>
      </w:sdt>
      <w:r w:rsidRPr="00FF185B">
        <w:rPr>
          <w:color w:val="auto"/>
        </w:rPr>
        <w:t xml:space="preserve">, a </w:t>
      </w:r>
      <w:sdt>
        <w:sdtPr>
          <w:rPr>
            <w:rStyle w:val="Textodelmarcadordeposicin"/>
            <w:szCs w:val="24"/>
          </w:rPr>
          <w:id w:val="1955433775"/>
          <w:placeholder>
            <w:docPart w:val="28DE162F2ED8460B84174076C7C6302B"/>
          </w:placeholder>
          <w:date>
            <w:dateFormat w:val="d' de 'MMMM' de 'yyyy"/>
            <w:lid w:val="es-ES"/>
            <w:storeMappedDataAs w:val="dateTime"/>
            <w:calendar w:val="gregorian"/>
          </w:date>
        </w:sdtPr>
        <w:sdtContent>
          <w:r w:rsidR="00F85D39" w:rsidRPr="009A1857">
            <w:rPr>
              <w:rStyle w:val="Textodelmarcadordeposicin"/>
              <w:szCs w:val="24"/>
            </w:rPr>
            <w:t>fecha</w:t>
          </w:r>
        </w:sdtContent>
      </w:sdt>
    </w:p>
    <w:p w:rsidR="00FF185B" w:rsidRPr="00FF185B" w:rsidRDefault="00FF185B" w:rsidP="006D6B6B">
      <w:pPr>
        <w:spacing w:after="0" w:line="240" w:lineRule="auto"/>
        <w:rPr>
          <w:color w:val="auto"/>
        </w:rPr>
      </w:pPr>
    </w:p>
    <w:p w:rsidR="00FF185B" w:rsidRPr="00FF185B" w:rsidRDefault="00FF185B" w:rsidP="006D6B6B">
      <w:pPr>
        <w:spacing w:after="0" w:line="240" w:lineRule="auto"/>
        <w:rPr>
          <w:color w:val="auto"/>
        </w:rPr>
      </w:pPr>
    </w:p>
    <w:p w:rsidR="00FF185B" w:rsidRPr="00FF185B" w:rsidRDefault="00FF185B" w:rsidP="006D6B6B">
      <w:pPr>
        <w:spacing w:after="0" w:line="240" w:lineRule="auto"/>
        <w:rPr>
          <w:color w:val="auto"/>
        </w:rPr>
      </w:pPr>
    </w:p>
    <w:p w:rsidR="009F6F6B" w:rsidRPr="00FF185B" w:rsidRDefault="00FF185B" w:rsidP="00FF185B">
      <w:pPr>
        <w:rPr>
          <w:color w:val="auto"/>
        </w:rPr>
      </w:pPr>
      <w:r w:rsidRPr="00FF185B">
        <w:rPr>
          <w:color w:val="auto"/>
        </w:rPr>
        <w:t xml:space="preserve">Fdo.: </w:t>
      </w:r>
      <w:sdt>
        <w:sdtPr>
          <w:id w:val="-1160467309"/>
          <w:placeholder>
            <w:docPart w:val="7E49DF34AEC44FCFA69C35E6B375F03C"/>
          </w:placeholder>
        </w:sdtPr>
        <w:sdtContent>
          <w:r w:rsidR="00F85D39" w:rsidRPr="00F85D39">
            <w:t>N</w:t>
          </w:r>
          <w:r w:rsidR="00F85D39" w:rsidRPr="00F85D39">
            <w:rPr>
              <w:rStyle w:val="Textodelmarcadordeposicin"/>
            </w:rPr>
            <w:t>ombre y apellidos representante entidad receptora</w:t>
          </w:r>
        </w:sdtContent>
      </w:sdt>
      <w:r w:rsidR="00F85D39" w:rsidRPr="00FF185B">
        <w:rPr>
          <w:color w:val="auto"/>
        </w:rPr>
        <w:t xml:space="preserve"> </w:t>
      </w:r>
    </w:p>
    <w:sectPr w:rsidR="009F6F6B" w:rsidRPr="00FF185B" w:rsidSect="006D6B6B">
      <w:headerReference w:type="default" r:id="rId10"/>
      <w:pgSz w:w="11906" w:h="16838" w:code="9"/>
      <w:pgMar w:top="1440" w:right="1274" w:bottom="709" w:left="1228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6C0" w:rsidRDefault="005656C0" w:rsidP="00650259">
      <w:pPr>
        <w:spacing w:after="0" w:line="240" w:lineRule="auto"/>
      </w:pPr>
      <w:r>
        <w:separator/>
      </w:r>
    </w:p>
  </w:endnote>
  <w:endnote w:type="continuationSeparator" w:id="0">
    <w:p w:rsidR="005656C0" w:rsidRDefault="005656C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C511755-139C-4BCA-93AB-AAA76411B232}"/>
    <w:embedBold r:id="rId2" w:fontKey="{94B1717C-0DF9-4A21-94CB-70DFF0378E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E12E047-DEEF-4887-A617-12E5635621B1}"/>
    <w:embedBold r:id="rId4" w:fontKey="{C9C4DE36-ABCA-4D19-8EE4-3680060F3B73}"/>
    <w:embedItalic r:id="rId5" w:fontKey="{5C64C154-63D1-47F7-946D-C9B871852E3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A38AAAD-0E35-4843-B277-D1BF0DBA37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6C0" w:rsidRDefault="005656C0" w:rsidP="00650259">
      <w:pPr>
        <w:spacing w:after="0" w:line="240" w:lineRule="auto"/>
      </w:pPr>
      <w:r>
        <w:separator/>
      </w:r>
    </w:p>
  </w:footnote>
  <w:footnote w:type="continuationSeparator" w:id="0">
    <w:p w:rsidR="005656C0" w:rsidRDefault="005656C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4" w:type="dxa"/>
      <w:tblInd w:w="-426" w:type="dxa"/>
      <w:tblLook w:val="04A0" w:firstRow="1" w:lastRow="0" w:firstColumn="1" w:lastColumn="0" w:noHBand="0" w:noVBand="1"/>
    </w:tblPr>
    <w:tblGrid>
      <w:gridCol w:w="2406"/>
      <w:gridCol w:w="7518"/>
    </w:tblGrid>
    <w:tr w:rsidR="00265266" w:rsidRPr="00731F26" w:rsidTr="00DF53FA">
      <w:trPr>
        <w:trHeight w:val="990"/>
      </w:trPr>
      <w:tc>
        <w:tcPr>
          <w:tcW w:w="2406" w:type="dxa"/>
          <w:shd w:val="clear" w:color="auto" w:fill="auto"/>
          <w:vAlign w:val="center"/>
        </w:tcPr>
        <w:p w:rsidR="00576892" w:rsidRPr="00731F26" w:rsidRDefault="005F53F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F53F4">
            <w:rPr>
              <w:rFonts w:ascii="Calibri" w:eastAsia="Calibri" w:hAnsi="Calibri" w:cs="Calibri"/>
              <w:noProof/>
              <w:szCs w:val="22"/>
              <w:lang w:eastAsia="es-ES"/>
            </w:rPr>
            <w:drawing>
              <wp:anchor distT="0" distB="0" distL="0" distR="0" simplePos="0" relativeHeight="251661312" behindDoc="0" locked="0" layoutInCell="1" allowOverlap="1" wp14:anchorId="6F47C791" wp14:editId="2FC00AE6">
                <wp:simplePos x="0" y="0"/>
                <wp:positionH relativeFrom="page">
                  <wp:posOffset>72390</wp:posOffset>
                </wp:positionH>
                <wp:positionV relativeFrom="paragraph">
                  <wp:posOffset>29845</wp:posOffset>
                </wp:positionV>
                <wp:extent cx="1652197" cy="631654"/>
                <wp:effectExtent l="0" t="0" r="0" b="0"/>
                <wp:wrapNone/>
                <wp:docPr id="10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197" cy="631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8" w:type="dxa"/>
          <w:shd w:val="clear" w:color="auto" w:fill="auto"/>
          <w:vAlign w:val="center"/>
        </w:tcPr>
        <w:p w:rsidR="00576892" w:rsidRPr="005F53F4" w:rsidRDefault="00F85D39" w:rsidP="00F85D39">
          <w:pPr>
            <w:spacing w:after="0"/>
            <w:ind w:left="609"/>
            <w:jc w:val="center"/>
            <w:rPr>
              <w:rFonts w:ascii="Corbel" w:eastAsia="Calibri" w:hAnsi="Corbel" w:cs="Times New Roman"/>
              <w:b/>
              <w:color w:val="FFFFFF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Declar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ación</w:t>
          </w:r>
          <w:r w:rsidR="00265266" w:rsidRPr="00DF53FA">
            <w:rPr>
              <w:rFonts w:ascii="Corbel" w:eastAsia="Calibri" w:hAnsi="Corbel" w:cs="Times New Roman"/>
              <w:b/>
              <w:color w:val="154F77" w:themeColor="accent2" w:themeTint="E6"/>
              <w:sz w:val="48"/>
              <w:szCs w:val="32"/>
            </w:rPr>
            <w:t xml:space="preserve"> 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de la </w:t>
          </w: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aceptación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 de</w:t>
          </w: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l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 material </w:t>
          </w:r>
          <w:r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 xml:space="preserve">cedido por la </w:t>
          </w:r>
          <w:r w:rsidR="00265266"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UAL</w:t>
          </w:r>
        </w:p>
      </w:tc>
    </w:tr>
  </w:tbl>
  <w:p w:rsidR="005F53F4" w:rsidRDefault="005F53F4" w:rsidP="00731F26">
    <w:pPr>
      <w:pStyle w:val="Sinespaciado"/>
    </w:pPr>
  </w:p>
  <w:p w:rsidR="00DF53FA" w:rsidRDefault="00DF53FA" w:rsidP="00731F26">
    <w:pPr>
      <w:pStyle w:val="Sinespaciado"/>
    </w:pPr>
  </w:p>
  <w:p w:rsidR="00F3045D" w:rsidRDefault="00F3045D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ECB5161"/>
    <w:multiLevelType w:val="hybridMultilevel"/>
    <w:tmpl w:val="8DA8CA96"/>
    <w:lvl w:ilvl="0" w:tplc="0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eTz6KYcswx9e+Yo7WMK2hjZWjHIwvdIihaa3CLcHCo7oTA3ffEuv5XzC7bBKBVYBcui/syQf1SUoNFLvtbAHqw==" w:salt="ktKxYz/MeexkzUNVKCdf2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66"/>
    <w:rsid w:val="000076C6"/>
    <w:rsid w:val="00052382"/>
    <w:rsid w:val="00057239"/>
    <w:rsid w:val="00057D6F"/>
    <w:rsid w:val="0006568A"/>
    <w:rsid w:val="00076F0F"/>
    <w:rsid w:val="00080888"/>
    <w:rsid w:val="00084253"/>
    <w:rsid w:val="000D1F49"/>
    <w:rsid w:val="000D4604"/>
    <w:rsid w:val="000D716B"/>
    <w:rsid w:val="000E005C"/>
    <w:rsid w:val="000E1527"/>
    <w:rsid w:val="00113ECD"/>
    <w:rsid w:val="0014666A"/>
    <w:rsid w:val="001727CA"/>
    <w:rsid w:val="001860DF"/>
    <w:rsid w:val="001A1407"/>
    <w:rsid w:val="001C27A3"/>
    <w:rsid w:val="001C4A3D"/>
    <w:rsid w:val="002217A5"/>
    <w:rsid w:val="002462F3"/>
    <w:rsid w:val="00252EB5"/>
    <w:rsid w:val="00265266"/>
    <w:rsid w:val="00281785"/>
    <w:rsid w:val="002A5FE2"/>
    <w:rsid w:val="002C56E6"/>
    <w:rsid w:val="00305D61"/>
    <w:rsid w:val="0031237D"/>
    <w:rsid w:val="00342119"/>
    <w:rsid w:val="00346DE2"/>
    <w:rsid w:val="003535E5"/>
    <w:rsid w:val="00361E11"/>
    <w:rsid w:val="003705C0"/>
    <w:rsid w:val="003A7300"/>
    <w:rsid w:val="003B0DBA"/>
    <w:rsid w:val="003B4744"/>
    <w:rsid w:val="003B5B19"/>
    <w:rsid w:val="003D5314"/>
    <w:rsid w:val="003F0847"/>
    <w:rsid w:val="0040090B"/>
    <w:rsid w:val="004033E1"/>
    <w:rsid w:val="00415E74"/>
    <w:rsid w:val="004169F4"/>
    <w:rsid w:val="00432B1F"/>
    <w:rsid w:val="00460886"/>
    <w:rsid w:val="0046302A"/>
    <w:rsid w:val="00471541"/>
    <w:rsid w:val="00487D2D"/>
    <w:rsid w:val="004B6E4C"/>
    <w:rsid w:val="004D5D62"/>
    <w:rsid w:val="004E7FA9"/>
    <w:rsid w:val="004F32E1"/>
    <w:rsid w:val="005112D0"/>
    <w:rsid w:val="00513835"/>
    <w:rsid w:val="005567E7"/>
    <w:rsid w:val="005656C0"/>
    <w:rsid w:val="00577E06"/>
    <w:rsid w:val="00592935"/>
    <w:rsid w:val="005A3BF7"/>
    <w:rsid w:val="005A5C5D"/>
    <w:rsid w:val="005D7CBE"/>
    <w:rsid w:val="005F2035"/>
    <w:rsid w:val="005F53F4"/>
    <w:rsid w:val="005F6CB9"/>
    <w:rsid w:val="005F7990"/>
    <w:rsid w:val="00621F3F"/>
    <w:rsid w:val="0062544C"/>
    <w:rsid w:val="0063739C"/>
    <w:rsid w:val="00650259"/>
    <w:rsid w:val="00667B81"/>
    <w:rsid w:val="00675F56"/>
    <w:rsid w:val="00684D2B"/>
    <w:rsid w:val="006D6B6B"/>
    <w:rsid w:val="006E2C66"/>
    <w:rsid w:val="006E629B"/>
    <w:rsid w:val="0072036A"/>
    <w:rsid w:val="00721BE3"/>
    <w:rsid w:val="00721F61"/>
    <w:rsid w:val="00731F26"/>
    <w:rsid w:val="00760D65"/>
    <w:rsid w:val="00770F25"/>
    <w:rsid w:val="007A35A8"/>
    <w:rsid w:val="007B0A85"/>
    <w:rsid w:val="007C4072"/>
    <w:rsid w:val="007C6A52"/>
    <w:rsid w:val="00807AAE"/>
    <w:rsid w:val="0082043E"/>
    <w:rsid w:val="0082136B"/>
    <w:rsid w:val="00854153"/>
    <w:rsid w:val="0089387B"/>
    <w:rsid w:val="008D31F2"/>
    <w:rsid w:val="008E203A"/>
    <w:rsid w:val="00904924"/>
    <w:rsid w:val="0091229C"/>
    <w:rsid w:val="009174D1"/>
    <w:rsid w:val="009176CE"/>
    <w:rsid w:val="00940E73"/>
    <w:rsid w:val="0098597D"/>
    <w:rsid w:val="009B5324"/>
    <w:rsid w:val="009D34BA"/>
    <w:rsid w:val="009F5959"/>
    <w:rsid w:val="009F619A"/>
    <w:rsid w:val="009F6DDE"/>
    <w:rsid w:val="009F6F6B"/>
    <w:rsid w:val="00A07415"/>
    <w:rsid w:val="00A23471"/>
    <w:rsid w:val="00A370A8"/>
    <w:rsid w:val="00A46452"/>
    <w:rsid w:val="00A65D5E"/>
    <w:rsid w:val="00A84FEC"/>
    <w:rsid w:val="00AD0350"/>
    <w:rsid w:val="00AD38D3"/>
    <w:rsid w:val="00AD423E"/>
    <w:rsid w:val="00AD4BDE"/>
    <w:rsid w:val="00B25CE8"/>
    <w:rsid w:val="00B512BE"/>
    <w:rsid w:val="00BB4CF3"/>
    <w:rsid w:val="00BB4FA8"/>
    <w:rsid w:val="00BC32E8"/>
    <w:rsid w:val="00BD16DB"/>
    <w:rsid w:val="00BD4753"/>
    <w:rsid w:val="00BD5CB1"/>
    <w:rsid w:val="00BE62EE"/>
    <w:rsid w:val="00BF097B"/>
    <w:rsid w:val="00C003BA"/>
    <w:rsid w:val="00C017EE"/>
    <w:rsid w:val="00C32AF7"/>
    <w:rsid w:val="00C46878"/>
    <w:rsid w:val="00C73C23"/>
    <w:rsid w:val="00C86880"/>
    <w:rsid w:val="00CB4A51"/>
    <w:rsid w:val="00CD4532"/>
    <w:rsid w:val="00CD47B0"/>
    <w:rsid w:val="00CD61DF"/>
    <w:rsid w:val="00CE6104"/>
    <w:rsid w:val="00CE7918"/>
    <w:rsid w:val="00D16163"/>
    <w:rsid w:val="00D27C15"/>
    <w:rsid w:val="00D35B51"/>
    <w:rsid w:val="00D57777"/>
    <w:rsid w:val="00DB3FAD"/>
    <w:rsid w:val="00DB5BAB"/>
    <w:rsid w:val="00DF53FA"/>
    <w:rsid w:val="00E01155"/>
    <w:rsid w:val="00E0182A"/>
    <w:rsid w:val="00E10470"/>
    <w:rsid w:val="00E44136"/>
    <w:rsid w:val="00E5447A"/>
    <w:rsid w:val="00E61C09"/>
    <w:rsid w:val="00E677FE"/>
    <w:rsid w:val="00EB16A0"/>
    <w:rsid w:val="00EB3B58"/>
    <w:rsid w:val="00EB563B"/>
    <w:rsid w:val="00EB6F0E"/>
    <w:rsid w:val="00EC7359"/>
    <w:rsid w:val="00EE3054"/>
    <w:rsid w:val="00F00606"/>
    <w:rsid w:val="00F01256"/>
    <w:rsid w:val="00F064F8"/>
    <w:rsid w:val="00F141E5"/>
    <w:rsid w:val="00F3045D"/>
    <w:rsid w:val="00F3320E"/>
    <w:rsid w:val="00F47D67"/>
    <w:rsid w:val="00F5374E"/>
    <w:rsid w:val="00F62A1B"/>
    <w:rsid w:val="00F83901"/>
    <w:rsid w:val="00F85D39"/>
    <w:rsid w:val="00F906B0"/>
    <w:rsid w:val="00FB4C27"/>
    <w:rsid w:val="00FC44B8"/>
    <w:rsid w:val="00FC7475"/>
    <w:rsid w:val="00FE2931"/>
    <w:rsid w:val="00FE78A0"/>
    <w:rsid w:val="00FF185B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7F1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5F56"/>
    <w:rPr>
      <w:color w:val="808080"/>
      <w:sz w:val="22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character" w:customStyle="1" w:styleId="Estilo1">
    <w:name w:val="Estilo1"/>
    <w:basedOn w:val="Fuentedeprrafopredeter"/>
    <w:uiPriority w:val="1"/>
    <w:rsid w:val="00F83901"/>
    <w:rPr>
      <w:rFonts w:asciiTheme="minorHAnsi" w:hAnsiTheme="minorHAnsi"/>
      <w:color w:val="auto"/>
      <w:sz w:val="22"/>
    </w:rPr>
  </w:style>
  <w:style w:type="paragraph" w:styleId="Prrafodelista">
    <w:name w:val="List Paragraph"/>
    <w:basedOn w:val="Normal"/>
    <w:uiPriority w:val="34"/>
    <w:qFormat/>
    <w:rsid w:val="00FF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Archivos%20recuperaci&#243;n%20Office\Word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E3CDD7F5D445D99936CC467111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2DF8-489C-4EDB-A5A1-139F822B9EB2}"/>
      </w:docPartPr>
      <w:docPartBody>
        <w:p w:rsidR="00000000" w:rsidRDefault="007E7E5F" w:rsidP="007E7E5F">
          <w:pPr>
            <w:pStyle w:val="6EE3CDD7F5D445D99936CC46711184E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05FF0E71CC49D495F39D343A0EA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FB64F-8C58-49E9-9556-6DE0B942D563}"/>
      </w:docPartPr>
      <w:docPartBody>
        <w:p w:rsidR="00000000" w:rsidRDefault="007E7E5F" w:rsidP="007E7E5F">
          <w:pPr>
            <w:pStyle w:val="6D05FF0E71CC49D495F39D343A0EA68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45A40C4099412AAB1B76FB09022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0E2E6-0E44-41B5-AA3A-0E95F20D68D3}"/>
      </w:docPartPr>
      <w:docPartBody>
        <w:p w:rsidR="00000000" w:rsidRDefault="007E7E5F" w:rsidP="007E7E5F">
          <w:pPr>
            <w:pStyle w:val="8045A40C4099412AAB1B76FB09022257"/>
          </w:pPr>
          <w:r w:rsidRPr="00FC44B8">
            <w:rPr>
              <w:rStyle w:val="Textodelmarcadordeposicin"/>
              <w:rFonts w:cstheme="minorHAnsi"/>
            </w:rPr>
            <w:t>Escriba aquí su DNI</w:t>
          </w:r>
        </w:p>
      </w:docPartBody>
    </w:docPart>
    <w:docPart>
      <w:docPartPr>
        <w:name w:val="BCEC5D861BA144E48B6FBD0CA94DC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ED877-2DE1-4E57-A56F-53E19A4F3F2F}"/>
      </w:docPartPr>
      <w:docPartBody>
        <w:p w:rsidR="00000000" w:rsidRDefault="007E7E5F" w:rsidP="007E7E5F">
          <w:pPr>
            <w:pStyle w:val="BCEC5D861BA144E48B6FBD0CA94DCBF7"/>
          </w:pPr>
          <w:r w:rsidRPr="009B5324">
            <w:rPr>
              <w:rStyle w:val="Textodelmarcadordeposicin"/>
            </w:rPr>
            <w:t>Cargo que ocupa</w:t>
          </w:r>
        </w:p>
      </w:docPartBody>
    </w:docPart>
    <w:docPart>
      <w:docPartPr>
        <w:name w:val="0844A8A17FF842B9B50F8F06B515F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5FE6A-A34B-40C5-874F-A41C63360508}"/>
      </w:docPartPr>
      <w:docPartBody>
        <w:p w:rsidR="00000000" w:rsidRDefault="007E7E5F" w:rsidP="007E7E5F">
          <w:pPr>
            <w:pStyle w:val="0844A8A17FF842B9B50F8F06B515FBB2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4191FAE1FB4467A3B761E92AD7C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A8AB1-D6F4-48E8-BF58-5B78D9DA0F2E}"/>
      </w:docPartPr>
      <w:docPartBody>
        <w:p w:rsidR="00000000" w:rsidRDefault="007E7E5F" w:rsidP="007E7E5F">
          <w:pPr>
            <w:pStyle w:val="384191FAE1FB4467A3B761E92AD7C83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4971E327DD4B9190D39A886A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E3708-B7BD-4176-B8DF-218F86B8100C}"/>
      </w:docPartPr>
      <w:docPartBody>
        <w:p w:rsidR="00000000" w:rsidRDefault="007E7E5F" w:rsidP="007E7E5F">
          <w:pPr>
            <w:pStyle w:val="F64971E327DD4B9190D39A886A228793"/>
          </w:pPr>
          <w:r w:rsidRPr="00305D61">
            <w:rPr>
              <w:rStyle w:val="Textodelmarcadordeposicin"/>
            </w:rPr>
            <w:t>Fecha de incorporación al inventario de la UAL</w:t>
          </w:r>
        </w:p>
      </w:docPartBody>
    </w:docPart>
    <w:docPart>
      <w:docPartPr>
        <w:name w:val="DADA0D01F97F45EC8FA776C952B5E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D678A-4694-42E3-9D33-33A006712E3F}"/>
      </w:docPartPr>
      <w:docPartBody>
        <w:p w:rsidR="00000000" w:rsidRDefault="007E7E5F" w:rsidP="007E7E5F">
          <w:pPr>
            <w:pStyle w:val="DADA0D01F97F45EC8FA776C952B5EFBC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28BE53F2724325A6203E4C6E54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BAC2F-751D-4ADC-AF25-F88BD661EE35}"/>
      </w:docPartPr>
      <w:docPartBody>
        <w:p w:rsidR="00000000" w:rsidRDefault="007E7E5F" w:rsidP="007E7E5F">
          <w:pPr>
            <w:pStyle w:val="C128BE53F2724325A6203E4C6E544A1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DB4313B59D48218E6B276C2A1B4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4005D-0DD6-43DF-8634-9BA79A23BB97}"/>
      </w:docPartPr>
      <w:docPartBody>
        <w:p w:rsidR="00000000" w:rsidRDefault="007E7E5F" w:rsidP="007E7E5F">
          <w:pPr>
            <w:pStyle w:val="73DB4313B59D48218E6B276C2A1B4581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2643A2F563494DB8E38884EEBF8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3FDE0-BCB9-4A5E-8A17-9DFC54D6558B}"/>
      </w:docPartPr>
      <w:docPartBody>
        <w:p w:rsidR="00000000" w:rsidRDefault="007E7E5F" w:rsidP="007E7E5F">
          <w:pPr>
            <w:pStyle w:val="A32643A2F563494DB8E38884EEBF8E9A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1F69BFB90944D4896CCD233C893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B8924-215F-47E4-B368-3E6180068B2F}"/>
      </w:docPartPr>
      <w:docPartBody>
        <w:p w:rsidR="00000000" w:rsidRDefault="007E7E5F" w:rsidP="007E7E5F">
          <w:pPr>
            <w:pStyle w:val="341F69BFB90944D4896CCD233C8935CD"/>
          </w:pPr>
          <w:r w:rsidRPr="009B5324">
            <w:rPr>
              <w:rStyle w:val="Textodelmarcadordeposicin"/>
            </w:rPr>
            <w:t>Cargo que ocupa</w:t>
          </w:r>
        </w:p>
      </w:docPartBody>
    </w:docPart>
    <w:docPart>
      <w:docPartPr>
        <w:name w:val="8565FEF1812942D6928B12646E47A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5B32F-F06E-475B-A1E5-8DFC9F466ADE}"/>
      </w:docPartPr>
      <w:docPartBody>
        <w:p w:rsidR="00000000" w:rsidRDefault="007E7E5F" w:rsidP="007E7E5F">
          <w:pPr>
            <w:pStyle w:val="8565FEF1812942D6928B12646E47A43A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3DDACED3EB4AF6B020BAFABA643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86948-8854-432B-AAF1-909FE739B0FA}"/>
      </w:docPartPr>
      <w:docPartBody>
        <w:p w:rsidR="00000000" w:rsidRDefault="007E7E5F" w:rsidP="007E7E5F">
          <w:pPr>
            <w:pStyle w:val="9D3DDACED3EB4AF6B020BAFABA643A8F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D510D2762448189FF0CDD18516C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3E07F-4E26-457B-8D4C-1FD6140F346E}"/>
      </w:docPartPr>
      <w:docPartBody>
        <w:p w:rsidR="00000000" w:rsidRDefault="007E7E5F" w:rsidP="007E7E5F">
          <w:pPr>
            <w:pStyle w:val="EAD510D2762448189FF0CDD18516C8F0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474FD868254F8BAE5B6FB03A9A8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FA60-4034-4C33-A507-9B9B510BB0E9}"/>
      </w:docPartPr>
      <w:docPartBody>
        <w:p w:rsidR="00000000" w:rsidRDefault="007E7E5F" w:rsidP="007E7E5F">
          <w:pPr>
            <w:pStyle w:val="73474FD868254F8BAE5B6FB03A9A86D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DE162F2ED8460B84174076C7C63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F9E1E-2F2C-446E-90E3-498222B9C34F}"/>
      </w:docPartPr>
      <w:docPartBody>
        <w:p w:rsidR="00000000" w:rsidRDefault="007E7E5F" w:rsidP="007E7E5F">
          <w:pPr>
            <w:pStyle w:val="28DE162F2ED8460B84174076C7C6302B"/>
          </w:pPr>
          <w:r w:rsidRPr="00FA272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E49DF34AEC44FCFA69C35E6B375F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8537A-408A-4614-83D3-612A4244BB8D}"/>
      </w:docPartPr>
      <w:docPartBody>
        <w:p w:rsidR="00000000" w:rsidRDefault="007E7E5F" w:rsidP="007E7E5F">
          <w:pPr>
            <w:pStyle w:val="7E49DF34AEC44FCFA69C35E6B375F03C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E8"/>
    <w:rsid w:val="0006516A"/>
    <w:rsid w:val="003F6C22"/>
    <w:rsid w:val="004F0A47"/>
    <w:rsid w:val="005C0E43"/>
    <w:rsid w:val="007E7E5F"/>
    <w:rsid w:val="00815498"/>
    <w:rsid w:val="008237DC"/>
    <w:rsid w:val="00833B59"/>
    <w:rsid w:val="00976931"/>
    <w:rsid w:val="009A5FFF"/>
    <w:rsid w:val="00A031E8"/>
    <w:rsid w:val="00AB6D6B"/>
    <w:rsid w:val="00C16C0B"/>
    <w:rsid w:val="00C336C4"/>
    <w:rsid w:val="00D45F2B"/>
    <w:rsid w:val="00DD7FED"/>
    <w:rsid w:val="00DE5BF8"/>
    <w:rsid w:val="00E04AE4"/>
    <w:rsid w:val="00F71950"/>
    <w:rsid w:val="00FB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9D058EEF46842A8B2E2ACBEC593E586">
    <w:name w:val="D9D058EEF46842A8B2E2ACBEC593E586"/>
  </w:style>
  <w:style w:type="paragraph" w:customStyle="1" w:styleId="37D4BB9655F94DDBB6FF7CADDA912987">
    <w:name w:val="37D4BB9655F94DDBB6FF7CADDA912987"/>
  </w:style>
  <w:style w:type="paragraph" w:customStyle="1" w:styleId="786838AD1BFA47AAB743E68999157282">
    <w:name w:val="786838AD1BFA47AAB743E68999157282"/>
  </w:style>
  <w:style w:type="paragraph" w:customStyle="1" w:styleId="7DBA130F48364757A380440597631E8A">
    <w:name w:val="7DBA130F48364757A380440597631E8A"/>
  </w:style>
  <w:style w:type="paragraph" w:customStyle="1" w:styleId="66DDB4728C3648458B1CA9514E31BFDE">
    <w:name w:val="66DDB4728C3648458B1CA9514E31BFDE"/>
  </w:style>
  <w:style w:type="paragraph" w:customStyle="1" w:styleId="E93473C1F5214B988BA8238490AB6EF7">
    <w:name w:val="E93473C1F5214B988BA8238490AB6EF7"/>
  </w:style>
  <w:style w:type="paragraph" w:customStyle="1" w:styleId="A71D5826B2AC4CC5BF6D7833DC3E149D">
    <w:name w:val="A71D5826B2AC4CC5BF6D7833DC3E149D"/>
  </w:style>
  <w:style w:type="paragraph" w:customStyle="1" w:styleId="C8770A027B1E43CE9734A07A12BDB7BA">
    <w:name w:val="C8770A027B1E43CE9734A07A12BDB7BA"/>
  </w:style>
  <w:style w:type="paragraph" w:customStyle="1" w:styleId="0934954FC6654B1885D91696F53E36CC">
    <w:name w:val="0934954FC6654B1885D91696F53E36CC"/>
  </w:style>
  <w:style w:type="paragraph" w:customStyle="1" w:styleId="A5439E9C1319488A8076A57486CC852F">
    <w:name w:val="A5439E9C1319488A8076A57486CC852F"/>
  </w:style>
  <w:style w:type="paragraph" w:customStyle="1" w:styleId="09893C232F1C4ADEADB4A3D0625EAAA8">
    <w:name w:val="09893C232F1C4ADEADB4A3D0625EAAA8"/>
  </w:style>
  <w:style w:type="paragraph" w:customStyle="1" w:styleId="298B408FFEFB474D94AE381DBDDCA180">
    <w:name w:val="298B408FFEFB474D94AE381DBDDCA180"/>
  </w:style>
  <w:style w:type="paragraph" w:customStyle="1" w:styleId="F141483B11404D73AF304FDC4C7D28FA">
    <w:name w:val="F141483B11404D73AF304FDC4C7D28FA"/>
  </w:style>
  <w:style w:type="paragraph" w:customStyle="1" w:styleId="158632D870444502A8575566E5667CD8">
    <w:name w:val="158632D870444502A8575566E5667CD8"/>
  </w:style>
  <w:style w:type="paragraph" w:customStyle="1" w:styleId="8AD0283467DC4721A0F8DFC73BE1290D">
    <w:name w:val="8AD0283467DC4721A0F8DFC73BE1290D"/>
  </w:style>
  <w:style w:type="paragraph" w:customStyle="1" w:styleId="EF4914B268014DE28D0F12D3C81A2A86">
    <w:name w:val="EF4914B268014DE28D0F12D3C81A2A86"/>
  </w:style>
  <w:style w:type="paragraph" w:customStyle="1" w:styleId="CCE1808F1CDD4597BE0E5DB730EA7ED7">
    <w:name w:val="CCE1808F1CDD4597BE0E5DB730EA7ED7"/>
  </w:style>
  <w:style w:type="paragraph" w:customStyle="1" w:styleId="006B10DA92C24EF6A8F8FD5A71801C7C">
    <w:name w:val="006B10DA92C24EF6A8F8FD5A71801C7C"/>
  </w:style>
  <w:style w:type="paragraph" w:customStyle="1" w:styleId="8ECACDD57B384D23970023C2F943BED7">
    <w:name w:val="8ECACDD57B384D23970023C2F943BED7"/>
  </w:style>
  <w:style w:type="paragraph" w:customStyle="1" w:styleId="AAFE09C9875A472A96D97C06089E53C9">
    <w:name w:val="AAFE09C9875A472A96D97C06089E53C9"/>
  </w:style>
  <w:style w:type="paragraph" w:customStyle="1" w:styleId="7A45149AECDB4124873F713A29FF7034">
    <w:name w:val="7A45149AECDB4124873F713A29FF7034"/>
  </w:style>
  <w:style w:type="paragraph" w:customStyle="1" w:styleId="696D9E529EF8478D922C1796657A4E34">
    <w:name w:val="696D9E529EF8478D922C1796657A4E34"/>
  </w:style>
  <w:style w:type="paragraph" w:customStyle="1" w:styleId="68FB0F3F50E14819BFD634015B12BE6C">
    <w:name w:val="68FB0F3F50E14819BFD634015B12BE6C"/>
  </w:style>
  <w:style w:type="character" w:styleId="Textodelmarcadordeposicin">
    <w:name w:val="Placeholder Text"/>
    <w:basedOn w:val="Fuentedeprrafopredeter"/>
    <w:uiPriority w:val="99"/>
    <w:semiHidden/>
    <w:rsid w:val="007E7E5F"/>
    <w:rPr>
      <w:color w:val="808080"/>
    </w:rPr>
  </w:style>
  <w:style w:type="paragraph" w:customStyle="1" w:styleId="786838AD1BFA47AAB743E689991572821">
    <w:name w:val="786838AD1BFA47AAB743E68999157282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1">
    <w:name w:val="7DBA130F48364757A380440597631E8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1">
    <w:name w:val="66DDB4728C3648458B1CA9514E31BFDE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1">
    <w:name w:val="E93473C1F5214B988BA8238490AB6EF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1">
    <w:name w:val="A71D5826B2AC4CC5BF6D7833DC3E149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1">
    <w:name w:val="C8770A027B1E43CE9734A07A12BDB7B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1">
    <w:name w:val="0934954FC6654B1885D91696F53E36C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1">
    <w:name w:val="A5439E9C1319488A8076A57486CC852F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1">
    <w:name w:val="09893C232F1C4ADEADB4A3D0625EAAA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1">
    <w:name w:val="298B408FFEFB474D94AE381DBDDCA18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1">
    <w:name w:val="F141483B11404D73AF304FDC4C7D28F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1">
    <w:name w:val="158632D870444502A8575566E5667C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1">
    <w:name w:val="8AD0283467DC4721A0F8DFC73BE1290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1">
    <w:name w:val="EF4914B268014DE28D0F12D3C81A2A86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1">
    <w:name w:val="CCE1808F1CDD4597BE0E5DB730EA7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1">
    <w:name w:val="006B10DA92C24EF6A8F8FD5A71801C7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1">
    <w:name w:val="8ECACDD57B384D23970023C2F943B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1">
    <w:name w:val="AAFE09C9875A472A96D97C06089E53C9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1">
    <w:name w:val="7A45149AECDB4124873F713A29FF70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1">
    <w:name w:val="696D9E529EF8478D922C1796657A4E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1">
    <w:name w:val="68FB0F3F50E14819BFD634015B12BE6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styleId="Piedepgina">
    <w:name w:val="footer"/>
    <w:basedOn w:val="Normal"/>
    <w:link w:val="PiedepginaCar"/>
    <w:uiPriority w:val="99"/>
    <w:rsid w:val="00A031E8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31E8"/>
    <w:rPr>
      <w:rFonts w:eastAsiaTheme="minorHAnsi"/>
      <w:sz w:val="18"/>
      <w:szCs w:val="24"/>
      <w:lang w:eastAsia="en-US"/>
    </w:rPr>
  </w:style>
  <w:style w:type="paragraph" w:customStyle="1" w:styleId="DefaultPlaceholder-1854013440">
    <w:name w:val="DefaultPlaceholder_-1854013440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faultPlaceholder-18540134401">
    <w:name w:val="DefaultPlaceholder_-185401344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">
    <w:name w:val="B64698C1F6EE49449F2B23346B70B9D8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">
    <w:name w:val="6EC8E401B332427CAD5226DA6E39C91E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">
    <w:name w:val="672676E80E44401580BB762AF852AEE3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2">
    <w:name w:val="786838AD1BFA47AAB743E68999157282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2">
    <w:name w:val="7DBA130F48364757A380440597631E8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2">
    <w:name w:val="66DDB4728C3648458B1CA9514E31BFDE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2">
    <w:name w:val="E93473C1F5214B988BA8238490AB6EF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2">
    <w:name w:val="A71D5826B2AC4CC5BF6D7833DC3E149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2">
    <w:name w:val="C8770A027B1E43CE9734A07A12BDB7B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2">
    <w:name w:val="0934954FC6654B1885D91696F53E36C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2">
    <w:name w:val="A5439E9C1319488A8076A57486CC852F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2">
    <w:name w:val="09893C232F1C4ADEADB4A3D0625EAAA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2">
    <w:name w:val="298B408FFEFB474D94AE381DBDDCA180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2">
    <w:name w:val="F141483B11404D73AF304FDC4C7D28F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2">
    <w:name w:val="158632D870444502A8575566E5667C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2">
    <w:name w:val="8AD0283467DC4721A0F8DFC73BE1290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2">
    <w:name w:val="EF4914B268014DE28D0F12D3C81A2A86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2">
    <w:name w:val="CCE1808F1CDD4597BE0E5DB730EA7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2">
    <w:name w:val="006B10DA92C24EF6A8F8FD5A71801C7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2">
    <w:name w:val="8ECACDD57B384D23970023C2F943B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2">
    <w:name w:val="AAFE09C9875A472A96D97C06089E53C9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2">
    <w:name w:val="7A45149AECDB4124873F713A29FF70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2">
    <w:name w:val="696D9E529EF8478D922C1796657A4E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2">
    <w:name w:val="68FB0F3F50E14819BFD634015B12BE6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1">
    <w:name w:val="B64698C1F6EE49449F2B23346B70B9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2">
    <w:name w:val="B64698C1F6EE49449F2B23346B70B9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BE356D475246A59472CD448D70D3B4">
    <w:name w:val="31BE356D475246A59472CD448D70D3B4"/>
    <w:rsid w:val="00A031E8"/>
  </w:style>
  <w:style w:type="paragraph" w:customStyle="1" w:styleId="5A72F05517DB4ED08F246ED2F5D4E7E0">
    <w:name w:val="5A72F05517DB4ED08F246ED2F5D4E7E0"/>
    <w:rsid w:val="00A031E8"/>
  </w:style>
  <w:style w:type="paragraph" w:customStyle="1" w:styleId="530D15D8FEB0485BA03DC46A37D1940A">
    <w:name w:val="530D15D8FEB0485BA03DC46A37D1940A"/>
    <w:rsid w:val="00A031E8"/>
  </w:style>
  <w:style w:type="paragraph" w:customStyle="1" w:styleId="A20328F10769414BA0AA7958338427D2">
    <w:name w:val="A20328F10769414BA0AA7958338427D2"/>
    <w:rsid w:val="00A031E8"/>
  </w:style>
  <w:style w:type="paragraph" w:customStyle="1" w:styleId="1C36771384284E32B6FD045E55D3630E">
    <w:name w:val="1C36771384284E32B6FD045E55D3630E"/>
    <w:rsid w:val="00A031E8"/>
  </w:style>
  <w:style w:type="paragraph" w:customStyle="1" w:styleId="FE2A5429C1C54ACBBD33884CD432DDE5">
    <w:name w:val="FE2A5429C1C54ACBBD33884CD432DDE5"/>
    <w:rsid w:val="00A031E8"/>
  </w:style>
  <w:style w:type="paragraph" w:customStyle="1" w:styleId="85F2F7827B4747309F5602F7529E1644">
    <w:name w:val="85F2F7827B4747309F5602F7529E1644"/>
    <w:rsid w:val="00A031E8"/>
  </w:style>
  <w:style w:type="paragraph" w:customStyle="1" w:styleId="3450569CC1B249A4A2FAF8DADFC13EF1">
    <w:name w:val="3450569CC1B249A4A2FAF8DADFC13EF1"/>
    <w:rsid w:val="00A031E8"/>
  </w:style>
  <w:style w:type="paragraph" w:customStyle="1" w:styleId="DE8F79759137441D9E96BE059FC00C40">
    <w:name w:val="DE8F79759137441D9E96BE059FC00C40"/>
    <w:rsid w:val="00A031E8"/>
  </w:style>
  <w:style w:type="paragraph" w:customStyle="1" w:styleId="C3FB4931CAAD41519DE178F036671779">
    <w:name w:val="C3FB4931CAAD41519DE178F036671779"/>
    <w:rsid w:val="00A031E8"/>
  </w:style>
  <w:style w:type="paragraph" w:customStyle="1" w:styleId="B682E9978F4E4D078D5759CADBB4BC4C">
    <w:name w:val="B682E9978F4E4D078D5759CADBB4BC4C"/>
    <w:rsid w:val="00A031E8"/>
  </w:style>
  <w:style w:type="paragraph" w:customStyle="1" w:styleId="070E06C5F24A4713BA05AAF5ED1BEE30">
    <w:name w:val="070E06C5F24A4713BA05AAF5ED1BEE30"/>
    <w:rsid w:val="00A031E8"/>
  </w:style>
  <w:style w:type="paragraph" w:customStyle="1" w:styleId="7D454A2D7F204CE4A218E17D0BD3A49F">
    <w:name w:val="7D454A2D7F204CE4A218E17D0BD3A49F"/>
    <w:rsid w:val="00A031E8"/>
  </w:style>
  <w:style w:type="paragraph" w:customStyle="1" w:styleId="4E8C79E1606F4F5A850016521842823F">
    <w:name w:val="4E8C79E1606F4F5A850016521842823F"/>
    <w:rsid w:val="00A031E8"/>
  </w:style>
  <w:style w:type="paragraph" w:customStyle="1" w:styleId="F48FC1F6AD12429CAD9151D28DD612A3">
    <w:name w:val="F48FC1F6AD12429CAD9151D28DD612A3"/>
    <w:rsid w:val="00A031E8"/>
  </w:style>
  <w:style w:type="paragraph" w:customStyle="1" w:styleId="5E284F081A5A4BC29AB0C702788CE745">
    <w:name w:val="5E284F081A5A4BC29AB0C702788CE745"/>
    <w:rsid w:val="00A031E8"/>
  </w:style>
  <w:style w:type="paragraph" w:customStyle="1" w:styleId="CC9FCD7AD50546BFAB2BB74ACFCBF174">
    <w:name w:val="CC9FCD7AD50546BFAB2BB74ACFCBF174"/>
    <w:rsid w:val="00A031E8"/>
  </w:style>
  <w:style w:type="paragraph" w:customStyle="1" w:styleId="F6BECB47F220420EA94A851E8D8EE9C7">
    <w:name w:val="F6BECB47F220420EA94A851E8D8EE9C7"/>
    <w:rsid w:val="00A031E8"/>
  </w:style>
  <w:style w:type="paragraph" w:customStyle="1" w:styleId="B64698C1F6EE49449F2B23346B70B9D83">
    <w:name w:val="B64698C1F6EE49449F2B23346B70B9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1">
    <w:name w:val="6EC8E401B332427CAD5226DA6E39C91E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1">
    <w:name w:val="672676E80E44401580BB762AF852AEE3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1">
    <w:name w:val="5A72F05517DB4ED08F246ED2F5D4E7E0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B38D060443D465480111EDACE3280FE">
    <w:name w:val="FB38D060443D465480111EDACE3280FE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1">
    <w:name w:val="7D454A2D7F204CE4A218E17D0BD3A49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8C79E1606F4F5A850016521842823F1">
    <w:name w:val="4E8C79E1606F4F5A850016521842823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1">
    <w:name w:val="85F2F7827B4747309F5602F7529E164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1">
    <w:name w:val="3450569CC1B249A4A2FAF8DADFC13EF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">
    <w:name w:val="95D543CAD0DF449DBA4138B0ADCBD8EA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">
    <w:name w:val="A0FA9EB1B64F483AB6E74AE3DE91F5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">
    <w:name w:val="6157C2C87EA04E6BB394D6907E4197F9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9FCD7AD50546BFAB2BB74ACFCBF1741">
    <w:name w:val="CC9FCD7AD50546BFAB2BB74ACFCBF17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6BECB47F220420EA94A851E8D8EE9C71">
    <w:name w:val="F6BECB47F220420EA94A851E8D8EE9C7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3">
    <w:name w:val="786838AD1BFA47AAB743E68999157282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3">
    <w:name w:val="7DBA130F48364757A380440597631E8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3">
    <w:name w:val="66DDB4728C3648458B1CA9514E31BFDE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3">
    <w:name w:val="E93473C1F5214B988BA8238490AB6EF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3">
    <w:name w:val="A71D5826B2AC4CC5BF6D7833DC3E149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3">
    <w:name w:val="C8770A027B1E43CE9734A07A12BDB7B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3">
    <w:name w:val="0934954FC6654B1885D91696F53E36C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3">
    <w:name w:val="A5439E9C1319488A8076A57486CC852F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3">
    <w:name w:val="09893C232F1C4ADEADB4A3D0625EAAA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3">
    <w:name w:val="298B408FFEFB474D94AE381DBDDCA180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3">
    <w:name w:val="F141483B11404D73AF304FDC4C7D28F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3">
    <w:name w:val="158632D870444502A8575566E5667C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3">
    <w:name w:val="8AD0283467DC4721A0F8DFC73BE1290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3">
    <w:name w:val="EF4914B268014DE28D0F12D3C81A2A86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3">
    <w:name w:val="CCE1808F1CDD4597BE0E5DB730EA7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3">
    <w:name w:val="006B10DA92C24EF6A8F8FD5A71801C7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3">
    <w:name w:val="8ECACDD57B384D23970023C2F943B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3">
    <w:name w:val="AAFE09C9875A472A96D97C06089E53C9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3">
    <w:name w:val="7A45149AECDB4124873F713A29FF70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3">
    <w:name w:val="696D9E529EF8478D922C1796657A4E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3">
    <w:name w:val="68FB0F3F50E14819BFD634015B12BE6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B2A1F1846B68F12B28E7493E471">
    <w:name w:val="9E82FB2A1F1846B68F12B28E7493E471"/>
    <w:rsid w:val="00815498"/>
  </w:style>
  <w:style w:type="paragraph" w:customStyle="1" w:styleId="DB368C9EB5D34C8FA8C6C6C9FFBD6C8E">
    <w:name w:val="DB368C9EB5D34C8FA8C6C6C9FFBD6C8E"/>
    <w:rsid w:val="00815498"/>
  </w:style>
  <w:style w:type="paragraph" w:customStyle="1" w:styleId="53DA3F3CF1A34147902DDE3E77850DBB">
    <w:name w:val="53DA3F3CF1A34147902DDE3E77850DBB"/>
    <w:rsid w:val="00815498"/>
  </w:style>
  <w:style w:type="paragraph" w:customStyle="1" w:styleId="16D0E02FB91243F5829B62C3A976DC81">
    <w:name w:val="16D0E02FB91243F5829B62C3A976DC81"/>
    <w:rsid w:val="00815498"/>
  </w:style>
  <w:style w:type="paragraph" w:customStyle="1" w:styleId="B1C6C0F209B1449DB12F50EE144CF4E0">
    <w:name w:val="B1C6C0F209B1449DB12F50EE144CF4E0"/>
    <w:rsid w:val="00815498"/>
  </w:style>
  <w:style w:type="paragraph" w:customStyle="1" w:styleId="A0896E078F684150BE9ABD9FDA5C4867">
    <w:name w:val="A0896E078F684150BE9ABD9FDA5C4867"/>
    <w:rsid w:val="00815498"/>
  </w:style>
  <w:style w:type="paragraph" w:customStyle="1" w:styleId="132A8DE1D3DA4F3A8F912AC8E5BFBCFE">
    <w:name w:val="132A8DE1D3DA4F3A8F912AC8E5BFBCFE"/>
    <w:rsid w:val="00815498"/>
  </w:style>
  <w:style w:type="paragraph" w:customStyle="1" w:styleId="B64698C1F6EE49449F2B23346B70B9D84">
    <w:name w:val="B64698C1F6EE49449F2B23346B70B9D84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2">
    <w:name w:val="6EC8E401B332427CAD5226DA6E39C91E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2">
    <w:name w:val="672676E80E44401580BB762AF852AEE3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2">
    <w:name w:val="5A72F05517DB4ED08F246ED2F5D4E7E0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2">
    <w:name w:val="7D454A2D7F204CE4A218E17D0BD3A49F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2">
    <w:name w:val="85F2F7827B4747309F5602F7529E1644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2">
    <w:name w:val="3450569CC1B249A4A2FAF8DADFC13EF1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1">
    <w:name w:val="95D543CAD0DF449DBA4138B0ADCBD8EA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1">
    <w:name w:val="A0FA9EB1B64F483AB6E74AE3DE91F511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1">
    <w:name w:val="6157C2C87EA04E6BB394D6907E4197F9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896E078F684150BE9ABD9FDA5C48671">
    <w:name w:val="A0896E078F684150BE9ABD9FDA5C4867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32A8DE1D3DA4F3A8F912AC8E5BFBCFE1">
    <w:name w:val="132A8DE1D3DA4F3A8F912AC8E5BFBCFE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BC0D5B69924D70A3CBAD06AB0831F0">
    <w:name w:val="B0BC0D5B69924D70A3CBAD06AB0831F0"/>
    <w:rsid w:val="00DD7FED"/>
  </w:style>
  <w:style w:type="paragraph" w:customStyle="1" w:styleId="73EEF3718B104C8C9FE55A4B0D00EF1A">
    <w:name w:val="73EEF3718B104C8C9FE55A4B0D00EF1A"/>
    <w:rsid w:val="00833B59"/>
  </w:style>
  <w:style w:type="paragraph" w:customStyle="1" w:styleId="F86496ADBB9E401FAE0B2F9F6AB831ED">
    <w:name w:val="F86496ADBB9E401FAE0B2F9F6AB831ED"/>
    <w:rsid w:val="00833B59"/>
  </w:style>
  <w:style w:type="paragraph" w:customStyle="1" w:styleId="1CB8881BA2AE4A73BCB65A790FEC5E1D">
    <w:name w:val="1CB8881BA2AE4A73BCB65A790FEC5E1D"/>
    <w:rsid w:val="00833B59"/>
  </w:style>
  <w:style w:type="paragraph" w:customStyle="1" w:styleId="684F3100259A4A8F832548D0A6FC3456">
    <w:name w:val="684F3100259A4A8F832548D0A6FC3456"/>
    <w:rsid w:val="00833B59"/>
  </w:style>
  <w:style w:type="paragraph" w:customStyle="1" w:styleId="D8DA514AE99C4707B514C24DBEBDA177">
    <w:name w:val="D8DA514AE99C4707B514C24DBEBDA177"/>
    <w:rsid w:val="00833B59"/>
  </w:style>
  <w:style w:type="paragraph" w:customStyle="1" w:styleId="85B47570CFE54333B532EB8648B8A057">
    <w:name w:val="85B47570CFE54333B532EB8648B8A057"/>
    <w:rsid w:val="00833B59"/>
  </w:style>
  <w:style w:type="paragraph" w:customStyle="1" w:styleId="0C5F43D3D2F84817B8863341BC416B47">
    <w:name w:val="0C5F43D3D2F84817B8863341BC416B47"/>
    <w:rsid w:val="007E7E5F"/>
  </w:style>
  <w:style w:type="paragraph" w:customStyle="1" w:styleId="3394DF238B33423AAC1C91B6D001BC12">
    <w:name w:val="3394DF238B33423AAC1C91B6D001BC12"/>
    <w:rsid w:val="007E7E5F"/>
  </w:style>
  <w:style w:type="paragraph" w:customStyle="1" w:styleId="4B2B7FF0858140EEB55F40A19272D8DF">
    <w:name w:val="4B2B7FF0858140EEB55F40A19272D8DF"/>
    <w:rsid w:val="007E7E5F"/>
  </w:style>
  <w:style w:type="paragraph" w:customStyle="1" w:styleId="BF36491BFD2A4CE5A200CC67837B9FA2">
    <w:name w:val="BF36491BFD2A4CE5A200CC67837B9FA2"/>
    <w:rsid w:val="007E7E5F"/>
  </w:style>
  <w:style w:type="paragraph" w:customStyle="1" w:styleId="F7EC79A6B2624B398118D30BEA37785E">
    <w:name w:val="F7EC79A6B2624B398118D30BEA37785E"/>
    <w:rsid w:val="007E7E5F"/>
  </w:style>
  <w:style w:type="paragraph" w:customStyle="1" w:styleId="77033BD63D944B4EBD9AF1AF96DF1116">
    <w:name w:val="77033BD63D944B4EBD9AF1AF96DF1116"/>
    <w:rsid w:val="007E7E5F"/>
  </w:style>
  <w:style w:type="paragraph" w:customStyle="1" w:styleId="7D6F28E6F4D94D4FA7DCA436D194C5EA">
    <w:name w:val="7D6F28E6F4D94D4FA7DCA436D194C5EA"/>
    <w:rsid w:val="007E7E5F"/>
  </w:style>
  <w:style w:type="paragraph" w:customStyle="1" w:styleId="AA144636D1054B74A9E8DB7598978CF4">
    <w:name w:val="AA144636D1054B74A9E8DB7598978CF4"/>
    <w:rsid w:val="007E7E5F"/>
  </w:style>
  <w:style w:type="paragraph" w:customStyle="1" w:styleId="CDCF27D0721544B295F3DB2390EB9E02">
    <w:name w:val="CDCF27D0721544B295F3DB2390EB9E02"/>
    <w:rsid w:val="007E7E5F"/>
  </w:style>
  <w:style w:type="paragraph" w:customStyle="1" w:styleId="BB179B64956F4AE9AB0F4B641C52C5C7">
    <w:name w:val="BB179B64956F4AE9AB0F4B641C52C5C7"/>
    <w:rsid w:val="007E7E5F"/>
  </w:style>
  <w:style w:type="paragraph" w:customStyle="1" w:styleId="1419C72B7BF744DB914E21B4D39B4FB3">
    <w:name w:val="1419C72B7BF744DB914E21B4D39B4FB3"/>
    <w:rsid w:val="007E7E5F"/>
  </w:style>
  <w:style w:type="paragraph" w:customStyle="1" w:styleId="82F6248E1B7B452A96D8C7E8B130A507">
    <w:name w:val="82F6248E1B7B452A96D8C7E8B130A507"/>
    <w:rsid w:val="007E7E5F"/>
  </w:style>
  <w:style w:type="paragraph" w:customStyle="1" w:styleId="5B645ECDDB344CC78F64729CE907BA4F">
    <w:name w:val="5B645ECDDB344CC78F64729CE907BA4F"/>
    <w:rsid w:val="007E7E5F"/>
  </w:style>
  <w:style w:type="paragraph" w:customStyle="1" w:styleId="1AEE0A0109F64F0FBFB741D1F86E1126">
    <w:name w:val="1AEE0A0109F64F0FBFB741D1F86E1126"/>
    <w:rsid w:val="007E7E5F"/>
  </w:style>
  <w:style w:type="paragraph" w:customStyle="1" w:styleId="8C3586C3F9164E22950009D8E1229CBE">
    <w:name w:val="8C3586C3F9164E22950009D8E1229CBE"/>
    <w:rsid w:val="007E7E5F"/>
  </w:style>
  <w:style w:type="paragraph" w:customStyle="1" w:styleId="3C271CCB472248E9941661974C380D79">
    <w:name w:val="3C271CCB472248E9941661974C380D79"/>
    <w:rsid w:val="007E7E5F"/>
  </w:style>
  <w:style w:type="paragraph" w:customStyle="1" w:styleId="F1DF6DF52AC94D439A11048BA5699DFB">
    <w:name w:val="F1DF6DF52AC94D439A11048BA5699DFB"/>
    <w:rsid w:val="007E7E5F"/>
  </w:style>
  <w:style w:type="paragraph" w:customStyle="1" w:styleId="A857DB656BA8430B9FAFBA5311963FA4">
    <w:name w:val="A857DB656BA8430B9FAFBA5311963FA4"/>
    <w:rsid w:val="007E7E5F"/>
  </w:style>
  <w:style w:type="paragraph" w:customStyle="1" w:styleId="D0B1AD23EDC74C3396D269D4D39595DD">
    <w:name w:val="D0B1AD23EDC74C3396D269D4D39595DD"/>
    <w:rsid w:val="007E7E5F"/>
  </w:style>
  <w:style w:type="paragraph" w:customStyle="1" w:styleId="49A6F8F4CFB34EF2B390066F97BF3A15">
    <w:name w:val="49A6F8F4CFB34EF2B390066F97BF3A15"/>
    <w:rsid w:val="007E7E5F"/>
  </w:style>
  <w:style w:type="paragraph" w:customStyle="1" w:styleId="F4FD887BDC8A4A9F85F039D7F52B7C4C">
    <w:name w:val="F4FD887BDC8A4A9F85F039D7F52B7C4C"/>
    <w:rsid w:val="007E7E5F"/>
  </w:style>
  <w:style w:type="paragraph" w:customStyle="1" w:styleId="AACF143C50E7438691B99B17C5DB1BD3">
    <w:name w:val="AACF143C50E7438691B99B17C5DB1BD3"/>
    <w:rsid w:val="007E7E5F"/>
  </w:style>
  <w:style w:type="paragraph" w:customStyle="1" w:styleId="A8C4CC81035A4CA3A38C4D4A50B40ECE">
    <w:name w:val="A8C4CC81035A4CA3A38C4D4A50B40ECE"/>
    <w:rsid w:val="007E7E5F"/>
  </w:style>
  <w:style w:type="paragraph" w:customStyle="1" w:styleId="FDB7FBF6997B4DBCAA48CD62907C5033">
    <w:name w:val="FDB7FBF6997B4DBCAA48CD62907C5033"/>
    <w:rsid w:val="007E7E5F"/>
  </w:style>
  <w:style w:type="paragraph" w:customStyle="1" w:styleId="AB9D933C910549D29490B5345456214F">
    <w:name w:val="AB9D933C910549D29490B5345456214F"/>
    <w:rsid w:val="007E7E5F"/>
  </w:style>
  <w:style w:type="paragraph" w:customStyle="1" w:styleId="A29C098F27AF4E8D8160CA8EFFA07AA8">
    <w:name w:val="A29C098F27AF4E8D8160CA8EFFA07AA8"/>
    <w:rsid w:val="007E7E5F"/>
  </w:style>
  <w:style w:type="paragraph" w:customStyle="1" w:styleId="0747BF5287934314A4E8736860E7C3E3">
    <w:name w:val="0747BF5287934314A4E8736860E7C3E3"/>
    <w:rsid w:val="007E7E5F"/>
  </w:style>
  <w:style w:type="paragraph" w:customStyle="1" w:styleId="99615E1B50BB473EA6EE45D9BA4EF8F0">
    <w:name w:val="99615E1B50BB473EA6EE45D9BA4EF8F0"/>
    <w:rsid w:val="007E7E5F"/>
  </w:style>
  <w:style w:type="paragraph" w:customStyle="1" w:styleId="5B50A8D49CCE49C28F99ED086A32F33F">
    <w:name w:val="5B50A8D49CCE49C28F99ED086A32F33F"/>
    <w:rsid w:val="007E7E5F"/>
  </w:style>
  <w:style w:type="paragraph" w:customStyle="1" w:styleId="02A6AC468BF4407C98DDD46D1C00AAD8">
    <w:name w:val="02A6AC468BF4407C98DDD46D1C00AAD8"/>
    <w:rsid w:val="007E7E5F"/>
  </w:style>
  <w:style w:type="paragraph" w:customStyle="1" w:styleId="6FF14029AA72451C8773018EBEED7D8E">
    <w:name w:val="6FF14029AA72451C8773018EBEED7D8E"/>
    <w:rsid w:val="007E7E5F"/>
  </w:style>
  <w:style w:type="paragraph" w:customStyle="1" w:styleId="B20637D18FEC453BAEDA3260EFE00D04">
    <w:name w:val="B20637D18FEC453BAEDA3260EFE00D04"/>
    <w:rsid w:val="007E7E5F"/>
  </w:style>
  <w:style w:type="paragraph" w:customStyle="1" w:styleId="EED27D4AB9D24C53AAA58C664C5F8638">
    <w:name w:val="EED27D4AB9D24C53AAA58C664C5F8638"/>
    <w:rsid w:val="007E7E5F"/>
  </w:style>
  <w:style w:type="paragraph" w:customStyle="1" w:styleId="06B1F28C90A64F8CBC681DAAE14F72E9">
    <w:name w:val="06B1F28C90A64F8CBC681DAAE14F72E9"/>
    <w:rsid w:val="007E7E5F"/>
  </w:style>
  <w:style w:type="paragraph" w:customStyle="1" w:styleId="8CE4B86F642945E1AB8655151C523784">
    <w:name w:val="8CE4B86F642945E1AB8655151C523784"/>
    <w:rsid w:val="007E7E5F"/>
  </w:style>
  <w:style w:type="paragraph" w:customStyle="1" w:styleId="06A1EFDC6D2246929AF1A4D99EE2FFB3">
    <w:name w:val="06A1EFDC6D2246929AF1A4D99EE2FFB3"/>
    <w:rsid w:val="007E7E5F"/>
  </w:style>
  <w:style w:type="paragraph" w:customStyle="1" w:styleId="7517780E2D4D45BAA0389CE362E1E381">
    <w:name w:val="7517780E2D4D45BAA0389CE362E1E381"/>
    <w:rsid w:val="007E7E5F"/>
  </w:style>
  <w:style w:type="paragraph" w:customStyle="1" w:styleId="6EE3CDD7F5D445D99936CC46711184E0">
    <w:name w:val="6EE3CDD7F5D445D99936CC46711184E0"/>
    <w:rsid w:val="007E7E5F"/>
  </w:style>
  <w:style w:type="paragraph" w:customStyle="1" w:styleId="6D05FF0E71CC49D495F39D343A0EA684">
    <w:name w:val="6D05FF0E71CC49D495F39D343A0EA684"/>
    <w:rsid w:val="007E7E5F"/>
  </w:style>
  <w:style w:type="paragraph" w:customStyle="1" w:styleId="8045A40C4099412AAB1B76FB09022257">
    <w:name w:val="8045A40C4099412AAB1B76FB09022257"/>
    <w:rsid w:val="007E7E5F"/>
  </w:style>
  <w:style w:type="paragraph" w:customStyle="1" w:styleId="BCEC5D861BA144E48B6FBD0CA94DCBF7">
    <w:name w:val="BCEC5D861BA144E48B6FBD0CA94DCBF7"/>
    <w:rsid w:val="007E7E5F"/>
  </w:style>
  <w:style w:type="paragraph" w:customStyle="1" w:styleId="0844A8A17FF842B9B50F8F06B515FBB2">
    <w:name w:val="0844A8A17FF842B9B50F8F06B515FBB2"/>
    <w:rsid w:val="007E7E5F"/>
  </w:style>
  <w:style w:type="paragraph" w:customStyle="1" w:styleId="384191FAE1FB4467A3B761E92AD7C830">
    <w:name w:val="384191FAE1FB4467A3B761E92AD7C830"/>
    <w:rsid w:val="007E7E5F"/>
  </w:style>
  <w:style w:type="paragraph" w:customStyle="1" w:styleId="F64971E327DD4B9190D39A886A228793">
    <w:name w:val="F64971E327DD4B9190D39A886A228793"/>
    <w:rsid w:val="007E7E5F"/>
  </w:style>
  <w:style w:type="paragraph" w:customStyle="1" w:styleId="DADA0D01F97F45EC8FA776C952B5EFBC">
    <w:name w:val="DADA0D01F97F45EC8FA776C952B5EFBC"/>
    <w:rsid w:val="007E7E5F"/>
  </w:style>
  <w:style w:type="paragraph" w:customStyle="1" w:styleId="C128BE53F2724325A6203E4C6E544A10">
    <w:name w:val="C128BE53F2724325A6203E4C6E544A10"/>
    <w:rsid w:val="007E7E5F"/>
  </w:style>
  <w:style w:type="paragraph" w:customStyle="1" w:styleId="73DB4313B59D48218E6B276C2A1B4581">
    <w:name w:val="73DB4313B59D48218E6B276C2A1B4581"/>
    <w:rsid w:val="007E7E5F"/>
  </w:style>
  <w:style w:type="paragraph" w:customStyle="1" w:styleId="A32643A2F563494DB8E38884EEBF8E9A">
    <w:name w:val="A32643A2F563494DB8E38884EEBF8E9A"/>
    <w:rsid w:val="007E7E5F"/>
  </w:style>
  <w:style w:type="paragraph" w:customStyle="1" w:styleId="341F69BFB90944D4896CCD233C8935CD">
    <w:name w:val="341F69BFB90944D4896CCD233C8935CD"/>
    <w:rsid w:val="007E7E5F"/>
  </w:style>
  <w:style w:type="paragraph" w:customStyle="1" w:styleId="8565FEF1812942D6928B12646E47A43A">
    <w:name w:val="8565FEF1812942D6928B12646E47A43A"/>
    <w:rsid w:val="007E7E5F"/>
  </w:style>
  <w:style w:type="paragraph" w:customStyle="1" w:styleId="9D3DDACED3EB4AF6B020BAFABA643A8F">
    <w:name w:val="9D3DDACED3EB4AF6B020BAFABA643A8F"/>
    <w:rsid w:val="007E7E5F"/>
  </w:style>
  <w:style w:type="paragraph" w:customStyle="1" w:styleId="EAD510D2762448189FF0CDD18516C8F0">
    <w:name w:val="EAD510D2762448189FF0CDD18516C8F0"/>
    <w:rsid w:val="007E7E5F"/>
  </w:style>
  <w:style w:type="paragraph" w:customStyle="1" w:styleId="73474FD868254F8BAE5B6FB03A9A86D4">
    <w:name w:val="73474FD868254F8BAE5B6FB03A9A86D4"/>
    <w:rsid w:val="007E7E5F"/>
  </w:style>
  <w:style w:type="paragraph" w:customStyle="1" w:styleId="28DE162F2ED8460B84174076C7C6302B">
    <w:name w:val="28DE162F2ED8460B84174076C7C6302B"/>
    <w:rsid w:val="007E7E5F"/>
  </w:style>
  <w:style w:type="paragraph" w:customStyle="1" w:styleId="7E49DF34AEC44FCFA69C35E6B375F03C">
    <w:name w:val="7E49DF34AEC44FCFA69C35E6B375F03C"/>
    <w:rsid w:val="007E7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1</Pages>
  <Words>320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2022-10-24T07:59:00Z</dcterms:created>
  <dcterms:modified xsi:type="dcterms:W3CDTF">2022-10-24T08:01:00Z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