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452" w:rsidRPr="00DF53FA" w:rsidRDefault="00A46452" w:rsidP="009B5324">
      <w:pPr>
        <w:spacing w:after="0" w:line="240" w:lineRule="auto"/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</w:pPr>
      <w:permStart w:id="479818423" w:edGrp="everyone"/>
      <w:permEnd w:id="479818423"/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DATOS DEL SOLICITANTE</w:t>
      </w:r>
      <w:r w:rsidR="00E5447A"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-RESPONSABLE DE LA UNIDAD ORGANIZATIVA A LA QUE ESTÁ ADSCRITO EL BIEN</w:t>
      </w:r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:</w:t>
      </w:r>
    </w:p>
    <w:tbl>
      <w:tblPr>
        <w:tblStyle w:val="Tablaconcuadrcula"/>
        <w:tblW w:w="9611" w:type="dxa"/>
        <w:tblLook w:val="04A0" w:firstRow="1" w:lastRow="0" w:firstColumn="1" w:lastColumn="0" w:noHBand="0" w:noVBand="1"/>
      </w:tblPr>
      <w:tblGrid>
        <w:gridCol w:w="1975"/>
        <w:gridCol w:w="3529"/>
        <w:gridCol w:w="1025"/>
        <w:gridCol w:w="3076"/>
        <w:gridCol w:w="6"/>
      </w:tblGrid>
      <w:tr w:rsidR="00A46452" w:rsidTr="00DF53FA">
        <w:trPr>
          <w:cantSplit/>
          <w:trHeight w:val="397"/>
        </w:trPr>
        <w:tc>
          <w:tcPr>
            <w:tcW w:w="1975" w:type="dxa"/>
            <w:vAlign w:val="center"/>
          </w:tcPr>
          <w:p w:rsidR="00A46452" w:rsidRPr="00675F56" w:rsidRDefault="00A46452" w:rsidP="005A5C5D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Nombre</w:t>
            </w:r>
          </w:p>
        </w:tc>
        <w:sdt>
          <w:sdtPr>
            <w:rPr>
              <w:b/>
            </w:rPr>
            <w:id w:val="-173189204"/>
            <w:placeholder>
              <w:docPart w:val="DefaultPlaceholder_-1854013440"/>
            </w:placeholder>
          </w:sdtPr>
          <w:sdtEndPr/>
          <w:sdtContent>
            <w:bookmarkStart w:id="0" w:name="_GoBack" w:displacedByCustomXml="prev"/>
            <w:tc>
              <w:tcPr>
                <w:tcW w:w="7636" w:type="dxa"/>
                <w:gridSpan w:val="4"/>
                <w:vAlign w:val="center"/>
              </w:tcPr>
              <w:p w:rsidR="00A46452" w:rsidRPr="00FC44B8" w:rsidRDefault="000E005C" w:rsidP="00CD61DF">
                <w:pPr>
                  <w:rPr>
                    <w:b/>
                  </w:rPr>
                </w:pPr>
                <w:r w:rsidRPr="00FC44B8">
                  <w:rPr>
                    <w:rStyle w:val="Textodelmarcadordeposicin"/>
                    <w:rFonts w:cstheme="minorHAnsi"/>
                    <w:szCs w:val="22"/>
                  </w:rPr>
                  <w:t>Escriba aquí su nombre</w:t>
                </w:r>
              </w:p>
            </w:tc>
            <w:bookmarkEnd w:id="0" w:displacedByCustomXml="next"/>
          </w:sdtContent>
        </w:sdt>
      </w:tr>
      <w:tr w:rsidR="00A46452" w:rsidTr="00DF53FA">
        <w:trPr>
          <w:cantSplit/>
          <w:trHeight w:val="397"/>
        </w:trPr>
        <w:tc>
          <w:tcPr>
            <w:tcW w:w="1975" w:type="dxa"/>
            <w:vAlign w:val="center"/>
          </w:tcPr>
          <w:p w:rsidR="00A46452" w:rsidRPr="00675F56" w:rsidRDefault="00A46452" w:rsidP="005A5C5D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Apellidos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-594175491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636" w:type="dxa"/>
                <w:gridSpan w:val="4"/>
                <w:vAlign w:val="center"/>
              </w:tcPr>
              <w:p w:rsidR="00A46452" w:rsidRPr="00FC44B8" w:rsidRDefault="000E005C" w:rsidP="00CD61DF">
                <w:pPr>
                  <w:rPr>
                    <w:rStyle w:val="Textodelmarcadordeposicin"/>
                    <w:rFonts w:cstheme="minorHAnsi"/>
                    <w:szCs w:val="22"/>
                  </w:rPr>
                </w:pPr>
                <w:r w:rsidRPr="0031237D">
                  <w:rPr>
                    <w:rStyle w:val="Textodelmarcadordeposicin"/>
                    <w:rFonts w:cstheme="minorHAnsi"/>
                    <w:szCs w:val="22"/>
                  </w:rPr>
                  <w:t>Escriba aquí sus apellidos</w:t>
                </w:r>
              </w:p>
            </w:tc>
          </w:sdtContent>
        </w:sdt>
      </w:tr>
      <w:tr w:rsidR="00A46452" w:rsidTr="00DF53FA">
        <w:trPr>
          <w:cantSplit/>
          <w:trHeight w:val="397"/>
        </w:trPr>
        <w:tc>
          <w:tcPr>
            <w:tcW w:w="1975" w:type="dxa"/>
            <w:vAlign w:val="center"/>
          </w:tcPr>
          <w:p w:rsidR="00A46452" w:rsidRPr="00675F56" w:rsidRDefault="00A46452" w:rsidP="005A5C5D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DNI</w:t>
            </w:r>
          </w:p>
        </w:tc>
        <w:sdt>
          <w:sdtPr>
            <w:rPr>
              <w:szCs w:val="22"/>
            </w:rPr>
            <w:id w:val="1532219204"/>
            <w:placeholder>
              <w:docPart w:val="B64698C1F6EE49449F2B23346B70B9D8"/>
            </w:placeholder>
            <w:showingPlcHdr/>
            <w:text/>
          </w:sdtPr>
          <w:sdtEndPr/>
          <w:sdtContent>
            <w:tc>
              <w:tcPr>
                <w:tcW w:w="7636" w:type="dxa"/>
                <w:gridSpan w:val="4"/>
                <w:vAlign w:val="center"/>
              </w:tcPr>
              <w:p w:rsidR="00A46452" w:rsidRPr="0031237D" w:rsidRDefault="005A5C5D" w:rsidP="00CD61DF">
                <w:pPr>
                  <w:rPr>
                    <w:szCs w:val="22"/>
                  </w:rPr>
                </w:pPr>
                <w:r w:rsidRPr="0031237D">
                  <w:rPr>
                    <w:rStyle w:val="Textodelmarcadordeposicin"/>
                    <w:rFonts w:cstheme="minorHAnsi"/>
                    <w:szCs w:val="22"/>
                  </w:rPr>
                  <w:t>Escriba aquí su DNI</w:t>
                </w:r>
              </w:p>
            </w:tc>
          </w:sdtContent>
        </w:sdt>
      </w:tr>
      <w:tr w:rsidR="00A46452" w:rsidRPr="00FC44B8" w:rsidTr="00DF53FA">
        <w:trPr>
          <w:gridAfter w:val="1"/>
          <w:wAfter w:w="6" w:type="dxa"/>
          <w:cantSplit/>
          <w:trHeight w:val="397"/>
        </w:trPr>
        <w:tc>
          <w:tcPr>
            <w:tcW w:w="1975" w:type="dxa"/>
            <w:vAlign w:val="center"/>
          </w:tcPr>
          <w:p w:rsidR="00A46452" w:rsidRPr="00675F56" w:rsidRDefault="00A46452" w:rsidP="005A5C5D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Correo electrónico</w:t>
            </w:r>
          </w:p>
        </w:tc>
        <w:sdt>
          <w:sdtPr>
            <w:rPr>
              <w:rStyle w:val="Estilo1"/>
              <w:rFonts w:cstheme="minorHAnsi"/>
              <w:color w:val="808080"/>
              <w:szCs w:val="22"/>
            </w:rPr>
            <w:id w:val="-1728916757"/>
            <w:placeholder>
              <w:docPart w:val="6EC8E401B332427CAD5226DA6E39C91E"/>
            </w:placeholder>
            <w:showingPlcHdr/>
            <w:text/>
          </w:sdtPr>
          <w:sdtEndPr>
            <w:rPr>
              <w:rStyle w:val="Fuentedeprrafopredeter"/>
              <w:rFonts w:cstheme="minorBidi"/>
              <w:b/>
              <w:szCs w:val="28"/>
            </w:rPr>
          </w:sdtEndPr>
          <w:sdtContent>
            <w:tc>
              <w:tcPr>
                <w:tcW w:w="3529" w:type="dxa"/>
                <w:vAlign w:val="center"/>
              </w:tcPr>
              <w:p w:rsidR="00A46452" w:rsidRPr="00FC44B8" w:rsidRDefault="005A5C5D" w:rsidP="00CD61DF">
                <w:pPr>
                  <w:rPr>
                    <w:b/>
                  </w:rPr>
                </w:pPr>
                <w:r w:rsidRPr="0031237D">
                  <w:rPr>
                    <w:rStyle w:val="Textodelmarcadordeposicin"/>
                    <w:rFonts w:cstheme="minorHAnsi"/>
                    <w:szCs w:val="22"/>
                  </w:rPr>
                  <w:t>Correo electrónico</w:t>
                </w:r>
              </w:p>
            </w:tc>
          </w:sdtContent>
        </w:sdt>
        <w:tc>
          <w:tcPr>
            <w:tcW w:w="1025" w:type="dxa"/>
            <w:vAlign w:val="center"/>
          </w:tcPr>
          <w:p w:rsidR="00A46452" w:rsidRPr="00675F56" w:rsidRDefault="00A46452" w:rsidP="005A5C5D">
            <w:pPr>
              <w:rPr>
                <w:rFonts w:cstheme="minorHAnsi"/>
                <w:color w:val="auto"/>
                <w:szCs w:val="22"/>
              </w:rPr>
            </w:pPr>
            <w:r w:rsidRPr="00675F56">
              <w:rPr>
                <w:rFonts w:cstheme="minorHAnsi"/>
                <w:b/>
                <w:color w:val="auto"/>
                <w:szCs w:val="22"/>
              </w:rPr>
              <w:t>Teléfono</w:t>
            </w:r>
          </w:p>
        </w:tc>
        <w:sdt>
          <w:sdtPr>
            <w:rPr>
              <w:szCs w:val="22"/>
            </w:rPr>
            <w:id w:val="-2066563035"/>
            <w:placeholder>
              <w:docPart w:val="672676E80E44401580BB762AF852AEE3"/>
            </w:placeholder>
            <w:showingPlcHdr/>
            <w:text/>
          </w:sdtPr>
          <w:sdtEndPr/>
          <w:sdtContent>
            <w:tc>
              <w:tcPr>
                <w:tcW w:w="3076" w:type="dxa"/>
                <w:vAlign w:val="center"/>
              </w:tcPr>
              <w:p w:rsidR="00A46452" w:rsidRPr="00CD61DF" w:rsidRDefault="005A5C5D" w:rsidP="00CD61DF">
                <w:pPr>
                  <w:rPr>
                    <w:szCs w:val="22"/>
                  </w:rPr>
                </w:pPr>
                <w:r w:rsidRPr="0031237D">
                  <w:rPr>
                    <w:rStyle w:val="Textodelmarcadordeposicin"/>
                    <w:rFonts w:cstheme="minorHAnsi"/>
                    <w:szCs w:val="22"/>
                  </w:rPr>
                  <w:t>Teléfono de contacto</w:t>
                </w:r>
              </w:p>
            </w:tc>
          </w:sdtContent>
        </w:sdt>
      </w:tr>
    </w:tbl>
    <w:p w:rsidR="00A46452" w:rsidRDefault="00A46452">
      <w:pPr>
        <w:rPr>
          <w:b/>
        </w:rPr>
      </w:pPr>
    </w:p>
    <w:p w:rsidR="00FF7A7C" w:rsidRPr="00DF53FA" w:rsidRDefault="00FF7A7C" w:rsidP="009B5324">
      <w:pPr>
        <w:spacing w:after="0" w:line="240" w:lineRule="auto"/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</w:pPr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DATOS DE</w:t>
      </w:r>
      <w:r w:rsidR="0031237D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 xml:space="preserve"> </w:t>
      </w:r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L</w:t>
      </w:r>
      <w:r w:rsidR="0031237D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A ENTIDAD CESIONARIA</w:t>
      </w:r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:</w:t>
      </w:r>
    </w:p>
    <w:tbl>
      <w:tblPr>
        <w:tblStyle w:val="Tablaconcuadrcula"/>
        <w:tblW w:w="9611" w:type="dxa"/>
        <w:tblLook w:val="04A0" w:firstRow="1" w:lastRow="0" w:firstColumn="1" w:lastColumn="0" w:noHBand="0" w:noVBand="1"/>
      </w:tblPr>
      <w:tblGrid>
        <w:gridCol w:w="2075"/>
        <w:gridCol w:w="3605"/>
        <w:gridCol w:w="1025"/>
        <w:gridCol w:w="2900"/>
        <w:gridCol w:w="6"/>
      </w:tblGrid>
      <w:tr w:rsidR="00BD16DB" w:rsidTr="00DF53FA">
        <w:trPr>
          <w:cantSplit/>
          <w:trHeight w:val="397"/>
        </w:trPr>
        <w:tc>
          <w:tcPr>
            <w:tcW w:w="2075" w:type="dxa"/>
            <w:vAlign w:val="center"/>
          </w:tcPr>
          <w:p w:rsidR="00FF7A7C" w:rsidRPr="00675F56" w:rsidRDefault="00057239" w:rsidP="001A1407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Entidad receptora</w:t>
            </w:r>
          </w:p>
        </w:tc>
        <w:sdt>
          <w:sdtPr>
            <w:rPr>
              <w:b/>
            </w:rPr>
            <w:id w:val="1760330779"/>
            <w:placeholder>
              <w:docPart w:val="31BE356D475246A59472CD448D70D3B4"/>
            </w:placeholder>
          </w:sdtPr>
          <w:sdtEndPr/>
          <w:sdtContent>
            <w:tc>
              <w:tcPr>
                <w:tcW w:w="7536" w:type="dxa"/>
                <w:gridSpan w:val="4"/>
                <w:vAlign w:val="center"/>
              </w:tcPr>
              <w:p w:rsidR="00FF7A7C" w:rsidRDefault="00057239" w:rsidP="009F5959">
                <w:pPr>
                  <w:jc w:val="both"/>
                  <w:rPr>
                    <w:b/>
                  </w:rPr>
                </w:pPr>
                <w:r w:rsidRPr="0031237D">
                  <w:rPr>
                    <w:rStyle w:val="Textodelmarcadordeposicin"/>
                  </w:rPr>
                  <w:t>Entidad receptora</w:t>
                </w:r>
              </w:p>
            </w:tc>
          </w:sdtContent>
        </w:sdt>
      </w:tr>
      <w:tr w:rsidR="00BD16DB" w:rsidTr="00DF53FA">
        <w:trPr>
          <w:cantSplit/>
          <w:trHeight w:val="397"/>
        </w:trPr>
        <w:tc>
          <w:tcPr>
            <w:tcW w:w="2075" w:type="dxa"/>
            <w:vAlign w:val="center"/>
          </w:tcPr>
          <w:p w:rsidR="00FF7A7C" w:rsidRPr="00675F56" w:rsidRDefault="00057239" w:rsidP="001A1407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Dirección</w:t>
            </w:r>
          </w:p>
        </w:tc>
        <w:sdt>
          <w:sdtPr>
            <w:rPr>
              <w:b/>
            </w:rPr>
            <w:id w:val="1534076909"/>
            <w:placeholder>
              <w:docPart w:val="31BE356D475246A59472CD448D70D3B4"/>
            </w:placeholder>
          </w:sdtPr>
          <w:sdtEndPr/>
          <w:sdtContent>
            <w:tc>
              <w:tcPr>
                <w:tcW w:w="7536" w:type="dxa"/>
                <w:gridSpan w:val="4"/>
                <w:vAlign w:val="center"/>
              </w:tcPr>
              <w:p w:rsidR="00FF7A7C" w:rsidRDefault="00057239" w:rsidP="009F5959">
                <w:pPr>
                  <w:jc w:val="both"/>
                  <w:rPr>
                    <w:b/>
                  </w:rPr>
                </w:pPr>
                <w:r w:rsidRPr="0031237D">
                  <w:rPr>
                    <w:rStyle w:val="Textodelmarcadordeposicin"/>
                  </w:rPr>
                  <w:t>Dirección</w:t>
                </w:r>
              </w:p>
            </w:tc>
          </w:sdtContent>
        </w:sdt>
      </w:tr>
      <w:tr w:rsidR="00513835" w:rsidTr="00DF53FA">
        <w:trPr>
          <w:cantSplit/>
          <w:trHeight w:val="397"/>
        </w:trPr>
        <w:tc>
          <w:tcPr>
            <w:tcW w:w="2075" w:type="dxa"/>
            <w:tcBorders>
              <w:bottom w:val="single" w:sz="4" w:space="0" w:color="auto"/>
            </w:tcBorders>
            <w:vAlign w:val="center"/>
          </w:tcPr>
          <w:p w:rsidR="00FF7A7C" w:rsidRPr="00675F56" w:rsidRDefault="00057239" w:rsidP="001A1407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Identificación fiscal</w:t>
            </w:r>
          </w:p>
        </w:tc>
        <w:sdt>
          <w:sdtPr>
            <w:rPr>
              <w:szCs w:val="22"/>
            </w:rPr>
            <w:id w:val="-344869272"/>
            <w:placeholder>
              <w:docPart w:val="5A72F05517DB4ED08F246ED2F5D4E7E0"/>
            </w:placeholder>
            <w:showingPlcHdr/>
            <w:text/>
          </w:sdtPr>
          <w:sdtEndPr/>
          <w:sdtContent>
            <w:tc>
              <w:tcPr>
                <w:tcW w:w="7536" w:type="dxa"/>
                <w:gridSpan w:val="4"/>
                <w:tcBorders>
                  <w:bottom w:val="single" w:sz="4" w:space="0" w:color="auto"/>
                </w:tcBorders>
                <w:vAlign w:val="center"/>
              </w:tcPr>
              <w:p w:rsidR="00FF7A7C" w:rsidRPr="00C73C23" w:rsidRDefault="00057239" w:rsidP="00CD61DF">
                <w:pPr>
                  <w:rPr>
                    <w:szCs w:val="22"/>
                  </w:rPr>
                </w:pPr>
                <w:r w:rsidRPr="0031237D">
                  <w:rPr>
                    <w:rStyle w:val="Textodelmarcadordeposicin"/>
                    <w:szCs w:val="22"/>
                  </w:rPr>
                  <w:t>Identificación fiscal</w:t>
                </w:r>
              </w:p>
            </w:tc>
          </w:sdtContent>
        </w:sdt>
      </w:tr>
      <w:tr w:rsidR="00F3045D" w:rsidTr="00DF53FA">
        <w:trPr>
          <w:cantSplit/>
          <w:trHeight w:val="397"/>
        </w:trPr>
        <w:tc>
          <w:tcPr>
            <w:tcW w:w="2075" w:type="dxa"/>
            <w:vAlign w:val="center"/>
          </w:tcPr>
          <w:p w:rsidR="00F3045D" w:rsidRPr="00675F56" w:rsidRDefault="00F3045D" w:rsidP="00DF53FA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Re</w:t>
            </w:r>
            <w:r w:rsidR="00DF53FA" w:rsidRPr="00675F56">
              <w:rPr>
                <w:b/>
                <w:color w:val="auto"/>
              </w:rPr>
              <w:t>presentante</w:t>
            </w:r>
          </w:p>
        </w:tc>
        <w:sdt>
          <w:sdtPr>
            <w:id w:val="817617203"/>
            <w:placeholder>
              <w:docPart w:val="9E82FB2A1F1846B68F12B28E7493E471"/>
            </w:placeholder>
          </w:sdtPr>
          <w:sdtEndPr/>
          <w:sdtContent>
            <w:tc>
              <w:tcPr>
                <w:tcW w:w="7536" w:type="dxa"/>
                <w:gridSpan w:val="4"/>
                <w:vAlign w:val="center"/>
              </w:tcPr>
              <w:p w:rsidR="00F3045D" w:rsidRPr="00057D6F" w:rsidRDefault="00F3045D" w:rsidP="009F5959">
                <w:pPr>
                  <w:jc w:val="both"/>
                </w:pPr>
                <w:r w:rsidRPr="0031237D">
                  <w:rPr>
                    <w:rStyle w:val="Textodelmarcadordeposicin"/>
                  </w:rPr>
                  <w:t>Nombre y apellidos de la persona r</w:t>
                </w:r>
                <w:r w:rsidR="00DF53FA" w:rsidRPr="0031237D">
                  <w:rPr>
                    <w:rStyle w:val="Textodelmarcadordeposicin"/>
                  </w:rPr>
                  <w:t>epresentante de la entidad receptora</w:t>
                </w:r>
              </w:p>
            </w:tc>
          </w:sdtContent>
        </w:sdt>
      </w:tr>
      <w:tr w:rsidR="009B5324" w:rsidTr="00DF53FA">
        <w:trPr>
          <w:gridAfter w:val="1"/>
          <w:wAfter w:w="6" w:type="dxa"/>
          <w:cantSplit/>
          <w:trHeight w:val="397"/>
        </w:trPr>
        <w:tc>
          <w:tcPr>
            <w:tcW w:w="2075" w:type="dxa"/>
            <w:vAlign w:val="center"/>
          </w:tcPr>
          <w:p w:rsidR="009B5324" w:rsidRPr="00675F56" w:rsidRDefault="009B5324" w:rsidP="001A1407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Cargo en la entidad</w:t>
            </w:r>
          </w:p>
        </w:tc>
        <w:sdt>
          <w:sdtPr>
            <w:rPr>
              <w:szCs w:val="22"/>
            </w:rPr>
            <w:id w:val="780379374"/>
            <w:placeholder>
              <w:docPart w:val="7D454A2D7F204CE4A218E17D0BD3A49F"/>
            </w:placeholder>
            <w:showingPlcHdr/>
          </w:sdtPr>
          <w:sdtEndPr/>
          <w:sdtContent>
            <w:tc>
              <w:tcPr>
                <w:tcW w:w="7530" w:type="dxa"/>
                <w:gridSpan w:val="3"/>
                <w:vAlign w:val="center"/>
              </w:tcPr>
              <w:p w:rsidR="009B5324" w:rsidRPr="00C73C23" w:rsidRDefault="009B5324" w:rsidP="009F5959">
                <w:pPr>
                  <w:jc w:val="both"/>
                  <w:rPr>
                    <w:szCs w:val="22"/>
                  </w:rPr>
                </w:pPr>
                <w:r w:rsidRPr="0031237D">
                  <w:rPr>
                    <w:rStyle w:val="Textodelmarcadordeposicin"/>
                    <w:szCs w:val="22"/>
                  </w:rPr>
                  <w:t>Cargo que ocupa</w:t>
                </w:r>
              </w:p>
            </w:tc>
          </w:sdtContent>
        </w:sdt>
      </w:tr>
      <w:tr w:rsidR="00513835" w:rsidTr="00DF53FA">
        <w:trPr>
          <w:gridAfter w:val="1"/>
          <w:wAfter w:w="6" w:type="dxa"/>
          <w:cantSplit/>
          <w:trHeight w:val="397"/>
        </w:trPr>
        <w:tc>
          <w:tcPr>
            <w:tcW w:w="2075" w:type="dxa"/>
            <w:vAlign w:val="center"/>
          </w:tcPr>
          <w:p w:rsidR="00513835" w:rsidRPr="00675F56" w:rsidRDefault="00513835" w:rsidP="001A1407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Correo electrónico</w:t>
            </w:r>
          </w:p>
        </w:tc>
        <w:sdt>
          <w:sdtPr>
            <w:rPr>
              <w:szCs w:val="22"/>
            </w:rPr>
            <w:id w:val="1691793836"/>
            <w:placeholder>
              <w:docPart w:val="85F2F7827B4747309F5602F7529E1644"/>
            </w:placeholder>
            <w:showingPlcHdr/>
            <w:text/>
          </w:sdtPr>
          <w:sdtEndPr/>
          <w:sdtContent>
            <w:tc>
              <w:tcPr>
                <w:tcW w:w="3605" w:type="dxa"/>
                <w:vAlign w:val="center"/>
              </w:tcPr>
              <w:p w:rsidR="00C73C23" w:rsidRPr="00C73C23" w:rsidRDefault="00513835" w:rsidP="009F5959">
                <w:pPr>
                  <w:jc w:val="both"/>
                  <w:rPr>
                    <w:szCs w:val="22"/>
                  </w:rPr>
                </w:pPr>
                <w:r w:rsidRPr="0031237D">
                  <w:rPr>
                    <w:rStyle w:val="Textodelmarcadordeposicin"/>
                    <w:szCs w:val="22"/>
                  </w:rPr>
                  <w:t>Correo electrónico</w:t>
                </w:r>
              </w:p>
            </w:tc>
          </w:sdtContent>
        </w:sdt>
        <w:tc>
          <w:tcPr>
            <w:tcW w:w="1025" w:type="dxa"/>
            <w:vAlign w:val="center"/>
          </w:tcPr>
          <w:p w:rsidR="00513835" w:rsidRPr="00675F56" w:rsidRDefault="00513835" w:rsidP="001A1407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Teléfono</w:t>
            </w:r>
          </w:p>
        </w:tc>
        <w:sdt>
          <w:sdtPr>
            <w:rPr>
              <w:szCs w:val="22"/>
            </w:rPr>
            <w:id w:val="1524207663"/>
            <w:placeholder>
              <w:docPart w:val="3450569CC1B249A4A2FAF8DADFC13EF1"/>
            </w:placeholder>
            <w:showingPlcHdr/>
            <w:text/>
          </w:sdtPr>
          <w:sdtEndPr/>
          <w:sdtContent>
            <w:tc>
              <w:tcPr>
                <w:tcW w:w="2900" w:type="dxa"/>
                <w:vAlign w:val="center"/>
              </w:tcPr>
              <w:p w:rsidR="00513835" w:rsidRPr="00C73C23" w:rsidRDefault="00513835" w:rsidP="009F5959">
                <w:pPr>
                  <w:jc w:val="both"/>
                  <w:rPr>
                    <w:szCs w:val="22"/>
                  </w:rPr>
                </w:pPr>
                <w:r w:rsidRPr="0031237D">
                  <w:rPr>
                    <w:rStyle w:val="Textodelmarcadordeposicin"/>
                    <w:szCs w:val="22"/>
                  </w:rPr>
                  <w:t>Teléfono de contacto</w:t>
                </w:r>
              </w:p>
            </w:tc>
          </w:sdtContent>
        </w:sdt>
      </w:tr>
    </w:tbl>
    <w:p w:rsidR="00FF7A7C" w:rsidRDefault="00FF7A7C" w:rsidP="00FF7A7C">
      <w:pPr>
        <w:rPr>
          <w:b/>
        </w:rPr>
      </w:pPr>
    </w:p>
    <w:p w:rsidR="00F5374E" w:rsidRPr="00DF53FA" w:rsidRDefault="00F5374E" w:rsidP="00F5374E">
      <w:pPr>
        <w:spacing w:after="0" w:line="240" w:lineRule="auto"/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</w:pPr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t>DESCRIPCIÓN DEL BIEN:</w:t>
      </w:r>
    </w:p>
    <w:tbl>
      <w:tblPr>
        <w:tblStyle w:val="Tablaconcuadrcula"/>
        <w:tblW w:w="9611" w:type="dxa"/>
        <w:tblLook w:val="04A0" w:firstRow="1" w:lastRow="0" w:firstColumn="1" w:lastColumn="0" w:noHBand="0" w:noVBand="1"/>
      </w:tblPr>
      <w:tblGrid>
        <w:gridCol w:w="2830"/>
        <w:gridCol w:w="6781"/>
      </w:tblGrid>
      <w:tr w:rsidR="00F5374E" w:rsidTr="00DF53FA">
        <w:trPr>
          <w:cantSplit/>
          <w:trHeight w:val="397"/>
        </w:trPr>
        <w:tc>
          <w:tcPr>
            <w:tcW w:w="2830" w:type="dxa"/>
            <w:vAlign w:val="center"/>
          </w:tcPr>
          <w:p w:rsidR="00F5374E" w:rsidRPr="00675F56" w:rsidRDefault="00F5374E" w:rsidP="002F2F6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Etiqueta</w:t>
            </w:r>
          </w:p>
        </w:tc>
        <w:sdt>
          <w:sdtPr>
            <w:rPr>
              <w:szCs w:val="22"/>
            </w:rPr>
            <w:id w:val="-892116549"/>
            <w:placeholder>
              <w:docPart w:val="95D543CAD0DF449DBA4138B0ADCBD8EA"/>
            </w:placeholder>
            <w:showingPlcHdr/>
            <w:text/>
          </w:sdtPr>
          <w:sdtEndPr/>
          <w:sdtContent>
            <w:tc>
              <w:tcPr>
                <w:tcW w:w="6781" w:type="dxa"/>
                <w:vAlign w:val="center"/>
              </w:tcPr>
              <w:p w:rsidR="00F5374E" w:rsidRPr="00C73C23" w:rsidRDefault="00F5374E" w:rsidP="009F5959">
                <w:pPr>
                  <w:jc w:val="both"/>
                  <w:rPr>
                    <w:szCs w:val="22"/>
                  </w:rPr>
                </w:pPr>
                <w:r w:rsidRPr="0031237D">
                  <w:rPr>
                    <w:rStyle w:val="Textodelmarcadordeposicin"/>
                    <w:szCs w:val="22"/>
                  </w:rPr>
                  <w:t>Número de la etiqueta de inventario</w:t>
                </w:r>
              </w:p>
            </w:tc>
          </w:sdtContent>
        </w:sdt>
      </w:tr>
      <w:tr w:rsidR="00F5374E" w:rsidTr="00DF53FA">
        <w:trPr>
          <w:cantSplit/>
          <w:trHeight w:val="397"/>
        </w:trPr>
        <w:tc>
          <w:tcPr>
            <w:tcW w:w="2830" w:type="dxa"/>
            <w:vAlign w:val="center"/>
          </w:tcPr>
          <w:p w:rsidR="00F5374E" w:rsidRPr="00675F56" w:rsidRDefault="009174D1" w:rsidP="002F2F6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Descripción</w:t>
            </w:r>
          </w:p>
        </w:tc>
        <w:sdt>
          <w:sdtPr>
            <w:rPr>
              <w:rStyle w:val="Textodelmarcadordeposicin"/>
            </w:rPr>
            <w:id w:val="792797827"/>
            <w:placeholder>
              <w:docPart w:val="F48FC1F6AD12429CAD9151D28DD612A3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6781" w:type="dxa"/>
                <w:vAlign w:val="center"/>
              </w:tcPr>
              <w:p w:rsidR="00F5374E" w:rsidRPr="00057239" w:rsidRDefault="00F47D67" w:rsidP="009F5959">
                <w:pPr>
                  <w:jc w:val="both"/>
                  <w:rPr>
                    <w:rStyle w:val="Textodelmarcadordeposicin"/>
                  </w:rPr>
                </w:pPr>
                <w:r w:rsidRPr="0031237D">
                  <w:rPr>
                    <w:rStyle w:val="Textodelmarcadordeposicin"/>
                  </w:rPr>
                  <w:t>Descripción del bien</w:t>
                </w:r>
                <w:r w:rsidR="003B0DBA" w:rsidRPr="0031237D">
                  <w:rPr>
                    <w:rStyle w:val="Textodelmarcadordeposicin"/>
                  </w:rPr>
                  <w:t xml:space="preserve"> incluyendo</w:t>
                </w:r>
                <w:r w:rsidRPr="0031237D">
                  <w:rPr>
                    <w:rStyle w:val="Textodelmarcadordeposicin"/>
                  </w:rPr>
                  <w:t xml:space="preserve"> Marca. Modelo. Nº de serie</w:t>
                </w:r>
                <w:r w:rsidR="003B0DBA" w:rsidRPr="0031237D">
                  <w:rPr>
                    <w:rStyle w:val="Textodelmarcadordeposicin"/>
                  </w:rPr>
                  <w:t xml:space="preserve"> en su caso</w:t>
                </w:r>
                <w:r w:rsidRPr="0031237D">
                  <w:rPr>
                    <w:rStyle w:val="Textodelmarcadordeposicin"/>
                  </w:rPr>
                  <w:t>.</w:t>
                </w:r>
              </w:p>
            </w:tc>
          </w:sdtContent>
        </w:sdt>
      </w:tr>
      <w:tr w:rsidR="00F5374E" w:rsidTr="00DF53FA">
        <w:trPr>
          <w:cantSplit/>
          <w:trHeight w:val="397"/>
        </w:trPr>
        <w:tc>
          <w:tcPr>
            <w:tcW w:w="2830" w:type="dxa"/>
            <w:vAlign w:val="center"/>
          </w:tcPr>
          <w:p w:rsidR="00F5374E" w:rsidRPr="00675F56" w:rsidRDefault="00A23471" w:rsidP="002F2F6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Ubicación</w:t>
            </w:r>
          </w:p>
        </w:tc>
        <w:sdt>
          <w:sdtPr>
            <w:rPr>
              <w:szCs w:val="22"/>
            </w:rPr>
            <w:id w:val="1070381395"/>
            <w:placeholder>
              <w:docPart w:val="A0FA9EB1B64F483AB6E74AE3DE91F511"/>
            </w:placeholder>
            <w:showingPlcHdr/>
          </w:sdtPr>
          <w:sdtEndPr/>
          <w:sdtContent>
            <w:tc>
              <w:tcPr>
                <w:tcW w:w="6781" w:type="dxa"/>
                <w:vAlign w:val="center"/>
              </w:tcPr>
              <w:p w:rsidR="00F5374E" w:rsidRPr="00C73C23" w:rsidRDefault="00A23471" w:rsidP="009F5959">
                <w:pPr>
                  <w:jc w:val="both"/>
                  <w:rPr>
                    <w:szCs w:val="22"/>
                  </w:rPr>
                </w:pPr>
                <w:r w:rsidRPr="0031237D">
                  <w:rPr>
                    <w:rStyle w:val="Textodelmarcadordeposicin"/>
                    <w:szCs w:val="22"/>
                  </w:rPr>
                  <w:t>Dependencia física donde se encuentra ubicado el bien</w:t>
                </w:r>
              </w:p>
            </w:tc>
          </w:sdtContent>
        </w:sdt>
      </w:tr>
      <w:tr w:rsidR="0014666A" w:rsidTr="00DF53FA">
        <w:trPr>
          <w:cantSplit/>
          <w:trHeight w:val="397"/>
        </w:trPr>
        <w:tc>
          <w:tcPr>
            <w:tcW w:w="2830" w:type="dxa"/>
            <w:vAlign w:val="center"/>
          </w:tcPr>
          <w:p w:rsidR="0014666A" w:rsidRPr="00675F56" w:rsidRDefault="0014666A" w:rsidP="002F2F6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Valoración</w:t>
            </w:r>
          </w:p>
        </w:tc>
        <w:sdt>
          <w:sdtPr>
            <w:rPr>
              <w:rStyle w:val="Textodelmarcadordeposicin"/>
            </w:rPr>
            <w:id w:val="785862203"/>
            <w:placeholder>
              <w:docPart w:val="DefaultPlaceholder_-1854013440"/>
            </w:placeholder>
            <w:text/>
          </w:sdtPr>
          <w:sdtEndPr>
            <w:rPr>
              <w:rStyle w:val="Textodelmarcadordeposicin"/>
            </w:rPr>
          </w:sdtEndPr>
          <w:sdtContent>
            <w:tc>
              <w:tcPr>
                <w:tcW w:w="6781" w:type="dxa"/>
                <w:vAlign w:val="center"/>
              </w:tcPr>
              <w:p w:rsidR="0014666A" w:rsidRDefault="0014666A" w:rsidP="009F5959">
                <w:pPr>
                  <w:jc w:val="both"/>
                  <w:rPr>
                    <w:b/>
                  </w:rPr>
                </w:pPr>
                <w:r w:rsidRPr="0031237D">
                  <w:rPr>
                    <w:rStyle w:val="Textodelmarcadordeposicin"/>
                  </w:rPr>
                  <w:t>Importe del bien inventariado</w:t>
                </w:r>
              </w:p>
            </w:tc>
          </w:sdtContent>
        </w:sdt>
      </w:tr>
      <w:tr w:rsidR="00305D61" w:rsidTr="00DF53FA">
        <w:trPr>
          <w:cantSplit/>
          <w:trHeight w:val="397"/>
        </w:trPr>
        <w:tc>
          <w:tcPr>
            <w:tcW w:w="2830" w:type="dxa"/>
            <w:vAlign w:val="center"/>
          </w:tcPr>
          <w:p w:rsidR="00305D61" w:rsidRPr="00675F56" w:rsidRDefault="00305D61" w:rsidP="002F2F6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Fecha de alta en inventario</w:t>
            </w:r>
          </w:p>
        </w:tc>
        <w:sdt>
          <w:sdtPr>
            <w:rPr>
              <w:szCs w:val="22"/>
            </w:rPr>
            <w:id w:val="-1891573256"/>
            <w:placeholder>
              <w:docPart w:val="6157C2C87EA04E6BB394D6907E4197F9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6781" w:type="dxa"/>
                <w:vAlign w:val="center"/>
              </w:tcPr>
              <w:p w:rsidR="00305D61" w:rsidRPr="00C73C23" w:rsidRDefault="00305D61" w:rsidP="009F5959">
                <w:pPr>
                  <w:jc w:val="both"/>
                  <w:rPr>
                    <w:szCs w:val="22"/>
                  </w:rPr>
                </w:pPr>
                <w:r w:rsidRPr="0031237D">
                  <w:rPr>
                    <w:rStyle w:val="Textodelmarcadordeposicin"/>
                    <w:szCs w:val="22"/>
                  </w:rPr>
                  <w:t>Fecha de incorporación al inventario de la UAL</w:t>
                </w:r>
              </w:p>
            </w:tc>
          </w:sdtContent>
        </w:sdt>
      </w:tr>
      <w:tr w:rsidR="005F6CB9" w:rsidTr="00DF53FA">
        <w:trPr>
          <w:cantSplit/>
          <w:trHeight w:val="397"/>
        </w:trPr>
        <w:tc>
          <w:tcPr>
            <w:tcW w:w="2830" w:type="dxa"/>
            <w:vAlign w:val="center"/>
          </w:tcPr>
          <w:p w:rsidR="005F6CB9" w:rsidRPr="00675F56" w:rsidRDefault="005F6CB9" w:rsidP="002F2F6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Unidad organizativa</w:t>
            </w:r>
          </w:p>
        </w:tc>
        <w:sdt>
          <w:sdtPr>
            <w:rPr>
              <w:rStyle w:val="Textodelmarcadordeposicin"/>
            </w:rPr>
            <w:id w:val="-140115023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6781" w:type="dxa"/>
                <w:vAlign w:val="center"/>
              </w:tcPr>
              <w:p w:rsidR="005F6CB9" w:rsidRPr="00AD423E" w:rsidRDefault="00AD423E" w:rsidP="009F5959">
                <w:pPr>
                  <w:jc w:val="both"/>
                  <w:rPr>
                    <w:rStyle w:val="Textodelmarcadordeposicin"/>
                  </w:rPr>
                </w:pPr>
                <w:r w:rsidRPr="0031237D">
                  <w:rPr>
                    <w:rStyle w:val="Textodelmarcadordeposicin"/>
                  </w:rPr>
                  <w:t>Unidad organizativa de la UAL a la que se encuentra adscrito el bien</w:t>
                </w:r>
              </w:p>
            </w:tc>
          </w:sdtContent>
        </w:sdt>
      </w:tr>
      <w:tr w:rsidR="005F6CB9" w:rsidTr="00DF53FA">
        <w:trPr>
          <w:cantSplit/>
          <w:trHeight w:val="3290"/>
        </w:trPr>
        <w:tc>
          <w:tcPr>
            <w:tcW w:w="2830" w:type="dxa"/>
            <w:vAlign w:val="center"/>
          </w:tcPr>
          <w:p w:rsidR="005F6CB9" w:rsidRPr="00675F56" w:rsidRDefault="005F6CB9" w:rsidP="002F2F6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Imagen de bien</w:t>
            </w:r>
          </w:p>
        </w:tc>
        <w:sdt>
          <w:sdtPr>
            <w:rPr>
              <w:b/>
            </w:rPr>
            <w:id w:val="-1953464761"/>
            <w:showingPlcHdr/>
            <w:picture/>
          </w:sdtPr>
          <w:sdtEndPr/>
          <w:sdtContent>
            <w:tc>
              <w:tcPr>
                <w:tcW w:w="6781" w:type="dxa"/>
                <w:vAlign w:val="center"/>
              </w:tcPr>
              <w:p w:rsidR="005F6CB9" w:rsidRDefault="005F6CB9" w:rsidP="009F5959">
                <w:pPr>
                  <w:jc w:val="center"/>
                  <w:rPr>
                    <w:b/>
                  </w:rPr>
                </w:pPr>
                <w:r>
                  <w:rPr>
                    <w:b/>
                    <w:noProof/>
                    <w:lang w:eastAsia="es-ES"/>
                  </w:rPr>
                  <w:drawing>
                    <wp:inline distT="0" distB="0" distL="0" distR="0">
                      <wp:extent cx="1905000" cy="1905000"/>
                      <wp:effectExtent l="0" t="0" r="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46452" w:rsidRDefault="00A46452">
      <w:pPr>
        <w:rPr>
          <w:b/>
        </w:rPr>
      </w:pPr>
    </w:p>
    <w:p w:rsidR="004033E1" w:rsidRPr="00DF53FA" w:rsidRDefault="004033E1" w:rsidP="004033E1">
      <w:pPr>
        <w:spacing w:after="0" w:line="240" w:lineRule="auto"/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</w:pPr>
      <w:r w:rsidRPr="00DF53FA">
        <w:rPr>
          <w:rFonts w:ascii="Calibri" w:eastAsia="Calibri" w:hAnsi="Calibri" w:cs="Calibri"/>
          <w:b/>
          <w:color w:val="305F93"/>
          <w:w w:val="105"/>
          <w:sz w:val="24"/>
          <w:szCs w:val="22"/>
          <w:lang w:val="en-US"/>
        </w:rPr>
        <w:lastRenderedPageBreak/>
        <w:t>CARACTERÍSTICAS DEL TRASLADO:</w:t>
      </w:r>
    </w:p>
    <w:tbl>
      <w:tblPr>
        <w:tblStyle w:val="Tablaconcuadrcula"/>
        <w:tblW w:w="9230" w:type="dxa"/>
        <w:tblLook w:val="04A0" w:firstRow="1" w:lastRow="0" w:firstColumn="1" w:lastColumn="0" w:noHBand="0" w:noVBand="1"/>
      </w:tblPr>
      <w:tblGrid>
        <w:gridCol w:w="1980"/>
        <w:gridCol w:w="3730"/>
        <w:gridCol w:w="1035"/>
        <w:gridCol w:w="2485"/>
      </w:tblGrid>
      <w:tr w:rsidR="004033E1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4033E1" w:rsidRPr="00675F56" w:rsidRDefault="004033E1" w:rsidP="0008088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Justificación de</w:t>
            </w:r>
            <w:r w:rsidR="00F064F8" w:rsidRPr="00675F56">
              <w:rPr>
                <w:b/>
                <w:color w:val="auto"/>
              </w:rPr>
              <w:t>l motivo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160518250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4033E1" w:rsidRPr="00675F56" w:rsidRDefault="004033E1" w:rsidP="00675F56">
                <w:pPr>
                  <w:rPr>
                    <w:rStyle w:val="Textodelmarcadordeposicin"/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>Razones por las que el bien no es necesario para el servicio público que presta la UAL</w:t>
                </w:r>
                <w:r w:rsidR="00F064F8" w:rsidRPr="00675F56">
                  <w:rPr>
                    <w:rStyle w:val="Textodelmarcadordeposicin"/>
                    <w:rFonts w:cstheme="minorHAnsi"/>
                    <w:szCs w:val="22"/>
                  </w:rPr>
                  <w:t>, justificando los fines de utilidad pública o interés social</w:t>
                </w:r>
                <w:r w:rsidR="00BF097B" w:rsidRPr="00675F56">
                  <w:rPr>
                    <w:rStyle w:val="Textodelmarcadordeposicin"/>
                    <w:rFonts w:cstheme="minorHAnsi"/>
                    <w:szCs w:val="22"/>
                  </w:rPr>
                  <w:t xml:space="preserve"> motivo del traslado</w:t>
                </w:r>
              </w:p>
            </w:tc>
          </w:sdtContent>
        </w:sdt>
      </w:tr>
      <w:tr w:rsidR="004033E1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4033E1" w:rsidRPr="00675F56" w:rsidRDefault="00D35B51" w:rsidP="0008088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D</w:t>
            </w:r>
            <w:r w:rsidR="00057D6F" w:rsidRPr="00675F56">
              <w:rPr>
                <w:b/>
                <w:color w:val="auto"/>
              </w:rPr>
              <w:t>estino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1049111788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4033E1" w:rsidRPr="00675F56" w:rsidRDefault="00D35B51" w:rsidP="003705C0">
                <w:pPr>
                  <w:rPr>
                    <w:rStyle w:val="Textodelmarcadordeposicin"/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>Destino concreto que tendrá el bien en la entidad receptora</w:t>
                </w:r>
              </w:p>
            </w:tc>
          </w:sdtContent>
        </w:sdt>
      </w:tr>
      <w:tr w:rsidR="004033E1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4033E1" w:rsidRPr="00675F56" w:rsidRDefault="00057D6F" w:rsidP="0008088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Localización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1192033268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4033E1" w:rsidRPr="00675F56" w:rsidRDefault="007C4072" w:rsidP="003705C0">
                <w:pPr>
                  <w:rPr>
                    <w:rStyle w:val="Textodelmarcadordeposicin"/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>Dirección concreta en la que se ubicar</w:t>
                </w:r>
                <w:r w:rsidR="00057D6F" w:rsidRPr="00675F56">
                  <w:rPr>
                    <w:rStyle w:val="Textodelmarcadordeposicin"/>
                    <w:rFonts w:cstheme="minorHAnsi"/>
                    <w:szCs w:val="22"/>
                  </w:rPr>
                  <w:t>á el bien</w:t>
                </w:r>
              </w:p>
            </w:tc>
          </w:sdtContent>
        </w:sdt>
      </w:tr>
      <w:tr w:rsidR="004033E1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4033E1" w:rsidRPr="00675F56" w:rsidRDefault="00057D6F" w:rsidP="0008088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Responsable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1039782456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2217A5" w:rsidRPr="00675F56" w:rsidRDefault="00057D6F" w:rsidP="003705C0">
                <w:pPr>
                  <w:rPr>
                    <w:rStyle w:val="Textodelmarcadordeposicin"/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 xml:space="preserve">Nombre y apellidos de la persona </w:t>
                </w:r>
                <w:r w:rsidR="00F3045D" w:rsidRPr="00675F56">
                  <w:rPr>
                    <w:rStyle w:val="Textodelmarcadordeposicin"/>
                    <w:rFonts w:cstheme="minorHAnsi"/>
                    <w:szCs w:val="22"/>
                  </w:rPr>
                  <w:t>responsable del traslado</w:t>
                </w:r>
              </w:p>
            </w:tc>
          </w:sdtContent>
        </w:sdt>
      </w:tr>
      <w:tr w:rsidR="00460886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460886" w:rsidRPr="00675F56" w:rsidRDefault="00460886" w:rsidP="0008088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Correo electrónico</w:t>
            </w:r>
          </w:p>
        </w:tc>
        <w:sdt>
          <w:sdtPr>
            <w:id w:val="-869837950"/>
            <w:placeholder>
              <w:docPart w:val="A0896E078F684150BE9ABD9FDA5C4867"/>
            </w:placeholder>
            <w:showingPlcHdr/>
            <w:text/>
          </w:sdtPr>
          <w:sdtEndPr/>
          <w:sdtContent>
            <w:tc>
              <w:tcPr>
                <w:tcW w:w="3730" w:type="dxa"/>
                <w:vAlign w:val="center"/>
              </w:tcPr>
              <w:p w:rsidR="00460886" w:rsidRPr="00675F56" w:rsidRDefault="00460886" w:rsidP="003705C0"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>Correo electrónico</w:t>
                </w:r>
              </w:p>
            </w:tc>
          </w:sdtContent>
        </w:sdt>
        <w:tc>
          <w:tcPr>
            <w:tcW w:w="1035" w:type="dxa"/>
            <w:vAlign w:val="center"/>
          </w:tcPr>
          <w:p w:rsidR="00460886" w:rsidRPr="00675F56" w:rsidRDefault="00460886" w:rsidP="00080888">
            <w:pPr>
              <w:rPr>
                <w:rFonts w:cstheme="minorHAnsi"/>
                <w:color w:val="auto"/>
                <w:szCs w:val="22"/>
              </w:rPr>
            </w:pPr>
            <w:r w:rsidRPr="00675F56">
              <w:rPr>
                <w:rFonts w:cstheme="minorHAnsi"/>
                <w:b/>
                <w:color w:val="auto"/>
                <w:szCs w:val="22"/>
              </w:rPr>
              <w:t>Teléfono</w:t>
            </w:r>
          </w:p>
        </w:tc>
        <w:sdt>
          <w:sdtPr>
            <w:rPr>
              <w:rFonts w:cstheme="minorHAnsi"/>
              <w:szCs w:val="22"/>
            </w:rPr>
            <w:id w:val="154505361"/>
            <w:placeholder>
              <w:docPart w:val="132A8DE1D3DA4F3A8F912AC8E5BFBCFE"/>
            </w:placeholder>
            <w:showingPlcHdr/>
            <w:text/>
          </w:sdtPr>
          <w:sdtEndPr/>
          <w:sdtContent>
            <w:tc>
              <w:tcPr>
                <w:tcW w:w="2485" w:type="dxa"/>
                <w:vAlign w:val="center"/>
              </w:tcPr>
              <w:p w:rsidR="00460886" w:rsidRPr="00675F56" w:rsidRDefault="00460886" w:rsidP="00080888">
                <w:pPr>
                  <w:rPr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>Teléfono de contacto</w:t>
                </w:r>
              </w:p>
            </w:tc>
          </w:sdtContent>
        </w:sdt>
      </w:tr>
      <w:tr w:rsidR="00E10470" w:rsidTr="00B415E1">
        <w:trPr>
          <w:cantSplit/>
          <w:trHeight w:val="397"/>
        </w:trPr>
        <w:tc>
          <w:tcPr>
            <w:tcW w:w="1980" w:type="dxa"/>
            <w:vAlign w:val="center"/>
          </w:tcPr>
          <w:p w:rsidR="00E10470" w:rsidRPr="00675F56" w:rsidRDefault="00E10470" w:rsidP="00080888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Tipo de cesión</w:t>
            </w:r>
          </w:p>
        </w:tc>
        <w:sdt>
          <w:sdtPr>
            <w:id w:val="-1513756982"/>
            <w:placeholder>
              <w:docPart w:val="F86496ADBB9E401FAE0B2F9F6AB831ED"/>
            </w:placeholder>
            <w:showingPlcHdr/>
            <w:dropDownList>
              <w:listItem w:displayText="Uso" w:value="Uso"/>
              <w:listItem w:displayText="Propiedad" w:value="Propiedad"/>
            </w:dropDownList>
          </w:sdtPr>
          <w:sdtEndPr/>
          <w:sdtContent>
            <w:tc>
              <w:tcPr>
                <w:tcW w:w="7250" w:type="dxa"/>
                <w:gridSpan w:val="3"/>
                <w:vAlign w:val="center"/>
              </w:tcPr>
              <w:p w:rsidR="00E10470" w:rsidRDefault="00E10470" w:rsidP="00080888">
                <w:pPr>
                  <w:rPr>
                    <w:rFonts w:cstheme="minorHAnsi"/>
                    <w:szCs w:val="22"/>
                  </w:rPr>
                </w:pPr>
                <w:r w:rsidRPr="00D857C2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62544C" w:rsidTr="00B415E1">
        <w:trPr>
          <w:cantSplit/>
          <w:trHeight w:val="397"/>
        </w:trPr>
        <w:tc>
          <w:tcPr>
            <w:tcW w:w="1980" w:type="dxa"/>
            <w:vAlign w:val="center"/>
          </w:tcPr>
          <w:p w:rsidR="0062544C" w:rsidRDefault="0062544C" w:rsidP="00080888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>Plazo de cesión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-189996613"/>
            <w:placeholder>
              <w:docPart w:val="1CB8881BA2AE4A73BCB65A790FEC5E1D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62544C" w:rsidRDefault="0062544C" w:rsidP="0062544C">
                <w:r>
                  <w:rPr>
                    <w:rStyle w:val="Textodelmarcadordeposicin"/>
                    <w:rFonts w:cstheme="minorHAnsi"/>
                    <w:szCs w:val="22"/>
                  </w:rPr>
                  <w:t>Plazo por el que se acuerda la cesión</w:t>
                </w:r>
              </w:p>
            </w:tc>
          </w:sdtContent>
        </w:sdt>
      </w:tr>
      <w:tr w:rsidR="002A5FE2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2A5FE2" w:rsidRPr="00675F56" w:rsidRDefault="001C27A3" w:rsidP="0008088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Fecha fin de cesión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-2139717998"/>
            <w:placeholder>
              <w:docPart w:val="DefaultPlaceholder_-1854013438"/>
            </w:placeholder>
            <w:date>
              <w:dateFormat w:val="dd/MM/yyyy"/>
              <w:lid w:val="es-ES"/>
              <w:storeMappedDataAs w:val="dateTime"/>
              <w:calendar w:val="gregorian"/>
            </w:date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2A5FE2" w:rsidRPr="00675F56" w:rsidRDefault="002A5FE2" w:rsidP="009F5959">
                <w:pPr>
                  <w:jc w:val="both"/>
                  <w:rPr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>Fecha fin de cesión</w:t>
                </w:r>
              </w:p>
            </w:tc>
          </w:sdtContent>
        </w:sdt>
      </w:tr>
      <w:tr w:rsidR="0014666A" w:rsidTr="00080888">
        <w:trPr>
          <w:cantSplit/>
          <w:trHeight w:val="397"/>
        </w:trPr>
        <w:tc>
          <w:tcPr>
            <w:tcW w:w="1980" w:type="dxa"/>
            <w:vAlign w:val="center"/>
          </w:tcPr>
          <w:p w:rsidR="0014666A" w:rsidRPr="00675F56" w:rsidRDefault="00807AAE" w:rsidP="00080888">
            <w:pPr>
              <w:rPr>
                <w:b/>
                <w:color w:val="auto"/>
              </w:rPr>
            </w:pPr>
            <w:r w:rsidRPr="00675F56">
              <w:rPr>
                <w:b/>
                <w:color w:val="auto"/>
              </w:rPr>
              <w:t>Gastos a cargo de</w:t>
            </w:r>
          </w:p>
        </w:tc>
        <w:sdt>
          <w:sdtPr>
            <w:rPr>
              <w:rStyle w:val="Textodelmarcadordeposicin"/>
              <w:rFonts w:cstheme="minorHAnsi"/>
              <w:szCs w:val="22"/>
            </w:rPr>
            <w:id w:val="1910960213"/>
            <w:placeholder>
              <w:docPart w:val="DefaultPlaceholder_-1854013440"/>
            </w:placeholder>
          </w:sdtPr>
          <w:sdtEndPr>
            <w:rPr>
              <w:rStyle w:val="Textodelmarcadordeposicin"/>
            </w:rPr>
          </w:sdtEndPr>
          <w:sdtContent>
            <w:tc>
              <w:tcPr>
                <w:tcW w:w="7250" w:type="dxa"/>
                <w:gridSpan w:val="3"/>
                <w:vAlign w:val="center"/>
              </w:tcPr>
              <w:p w:rsidR="0014666A" w:rsidRPr="00675F56" w:rsidRDefault="00807AAE" w:rsidP="009F5959">
                <w:pPr>
                  <w:jc w:val="both"/>
                  <w:rPr>
                    <w:rStyle w:val="Textodelmarcadordeposicin"/>
                    <w:rFonts w:cstheme="minorHAnsi"/>
                    <w:szCs w:val="22"/>
                  </w:rPr>
                </w:pPr>
                <w:r w:rsidRPr="00675F56">
                  <w:rPr>
                    <w:rStyle w:val="Textodelmarcadordeposicin"/>
                    <w:rFonts w:cstheme="minorHAnsi"/>
                    <w:szCs w:val="22"/>
                  </w:rPr>
                  <w:t>Se indicará quien correrá con los gastos del traslado</w:t>
                </w:r>
              </w:p>
            </w:tc>
          </w:sdtContent>
        </w:sdt>
      </w:tr>
    </w:tbl>
    <w:p w:rsidR="004033E1" w:rsidRDefault="004033E1">
      <w:pPr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es-ES"/>
        </w:rPr>
      </w:pPr>
    </w:p>
    <w:p w:rsidR="009F6F6B" w:rsidRDefault="009F6F6B">
      <w:pPr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es-ES"/>
        </w:rPr>
      </w:pPr>
    </w:p>
    <w:p w:rsidR="009F6F6B" w:rsidRDefault="009F6F6B">
      <w:pPr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es-ES"/>
        </w:rPr>
      </w:pPr>
    </w:p>
    <w:p w:rsidR="009F6F6B" w:rsidRPr="003535E5" w:rsidRDefault="00BB4FA8" w:rsidP="00BB4FA8">
      <w:pPr>
        <w:rPr>
          <w:rStyle w:val="Textodelmarcadordeposicin"/>
        </w:rPr>
      </w:pPr>
      <w:r w:rsidRPr="003535E5">
        <w:rPr>
          <w:b/>
          <w:color w:val="auto"/>
        </w:rPr>
        <w:t>Fecha:</w:t>
      </w:r>
      <w:r w:rsidRPr="003535E5">
        <w:rPr>
          <w:rFonts w:ascii="Calibri" w:eastAsia="Times New Roman" w:hAnsi="Calibri" w:cs="Calibri"/>
          <w:b/>
          <w:i/>
          <w:color w:val="auto"/>
          <w:sz w:val="18"/>
          <w:szCs w:val="20"/>
          <w:lang w:eastAsia="es-ES"/>
        </w:rPr>
        <w:t xml:space="preserve">    </w:t>
      </w:r>
      <w:sdt>
        <w:sdtPr>
          <w:rPr>
            <w:rStyle w:val="Textodelmarcadordeposicin"/>
            <w:szCs w:val="24"/>
          </w:rPr>
          <w:id w:val="1468162110"/>
          <w:placeholder>
            <w:docPart w:val="DefaultPlaceholder_-1854013438"/>
          </w:placeholder>
          <w:date>
            <w:dateFormat w:val="d' de 'MMMM' de 'yyyy"/>
            <w:lid w:val="es-ES"/>
            <w:storeMappedDataAs w:val="dateTime"/>
            <w:calendar w:val="gregorian"/>
          </w:date>
        </w:sdtPr>
        <w:sdtEndPr>
          <w:rPr>
            <w:rStyle w:val="Textodelmarcadordeposicin"/>
          </w:rPr>
        </w:sdtEndPr>
        <w:sdtContent>
          <w:r w:rsidR="00F3320E" w:rsidRPr="003535E5">
            <w:rPr>
              <w:rStyle w:val="Textodelmarcadordeposicin"/>
              <w:szCs w:val="24"/>
            </w:rPr>
            <w:t>Fecha</w:t>
          </w:r>
        </w:sdtContent>
      </w:sdt>
    </w:p>
    <w:p w:rsidR="004033E1" w:rsidRPr="003535E5" w:rsidRDefault="004033E1">
      <w:pPr>
        <w:rPr>
          <w:rFonts w:ascii="Calibri" w:eastAsia="Times New Roman" w:hAnsi="Calibri" w:cs="Calibri"/>
          <w:b/>
          <w:i/>
          <w:color w:val="000000"/>
          <w:sz w:val="18"/>
          <w:szCs w:val="20"/>
          <w:lang w:eastAsia="es-ES"/>
        </w:rPr>
      </w:pPr>
    </w:p>
    <w:tbl>
      <w:tblPr>
        <w:tblStyle w:val="Tablaconcuadrcula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6"/>
        <w:gridCol w:w="4394"/>
      </w:tblGrid>
      <w:tr w:rsidR="00675F56" w:rsidRPr="003535E5" w:rsidTr="00E0182A">
        <w:tc>
          <w:tcPr>
            <w:tcW w:w="4536" w:type="dxa"/>
          </w:tcPr>
          <w:p w:rsidR="00BB4FA8" w:rsidRPr="003535E5" w:rsidRDefault="00BB4FA8" w:rsidP="00BB4FA8">
            <w:pPr>
              <w:rPr>
                <w:b/>
                <w:i/>
                <w:color w:val="auto"/>
              </w:rPr>
            </w:pPr>
            <w:r w:rsidRPr="003535E5">
              <w:rPr>
                <w:b/>
                <w:i/>
                <w:color w:val="auto"/>
              </w:rPr>
              <w:t>El / la responsable de la unidad organizativa</w:t>
            </w:r>
          </w:p>
        </w:tc>
        <w:tc>
          <w:tcPr>
            <w:tcW w:w="426" w:type="dxa"/>
          </w:tcPr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</w:tc>
        <w:tc>
          <w:tcPr>
            <w:tcW w:w="4394" w:type="dxa"/>
          </w:tcPr>
          <w:p w:rsidR="00BB4FA8" w:rsidRPr="003535E5" w:rsidRDefault="00BB4FA8" w:rsidP="00E0182A">
            <w:pPr>
              <w:ind w:left="-254" w:firstLine="254"/>
              <w:rPr>
                <w:b/>
                <w:i/>
                <w:color w:val="auto"/>
              </w:rPr>
            </w:pPr>
            <w:r w:rsidRPr="003535E5">
              <w:rPr>
                <w:b/>
                <w:i/>
                <w:color w:val="auto"/>
              </w:rPr>
              <w:t>El / la Rector/a</w:t>
            </w:r>
            <w:r w:rsidR="00E0182A">
              <w:rPr>
                <w:b/>
                <w:i/>
                <w:color w:val="auto"/>
              </w:rPr>
              <w:t xml:space="preserve"> de la Universidad de Almería</w:t>
            </w:r>
          </w:p>
        </w:tc>
      </w:tr>
      <w:tr w:rsidR="00675F56" w:rsidRPr="003535E5" w:rsidTr="00E0182A">
        <w:tc>
          <w:tcPr>
            <w:tcW w:w="4536" w:type="dxa"/>
          </w:tcPr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</w:tc>
        <w:tc>
          <w:tcPr>
            <w:tcW w:w="426" w:type="dxa"/>
          </w:tcPr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</w:tc>
        <w:tc>
          <w:tcPr>
            <w:tcW w:w="4394" w:type="dxa"/>
          </w:tcPr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</w:tc>
      </w:tr>
      <w:tr w:rsidR="00675F56" w:rsidRPr="003535E5" w:rsidTr="00E0182A">
        <w:tc>
          <w:tcPr>
            <w:tcW w:w="4536" w:type="dxa"/>
          </w:tcPr>
          <w:p w:rsidR="00BB4FA8" w:rsidRPr="003535E5" w:rsidRDefault="00BB4FA8" w:rsidP="00AD0350">
            <w:pPr>
              <w:rPr>
                <w:b/>
                <w:i/>
                <w:color w:val="auto"/>
              </w:rPr>
            </w:pPr>
            <w:r w:rsidRPr="003535E5">
              <w:rPr>
                <w:b/>
                <w:i/>
                <w:color w:val="auto"/>
              </w:rPr>
              <w:t xml:space="preserve">Fdo. </w:t>
            </w:r>
            <w:sdt>
              <w:sdtPr>
                <w:rPr>
                  <w:rStyle w:val="Textodelmarcadordeposicin"/>
                  <w:rFonts w:cstheme="minorHAnsi"/>
                  <w:szCs w:val="22"/>
                </w:rPr>
                <w:id w:val="-227767456"/>
                <w:placeholder>
                  <w:docPart w:val="D8DA514AE99C4707B514C24DBEBDA177"/>
                </w:placeholder>
              </w:sdtPr>
              <w:sdtEndPr>
                <w:rPr>
                  <w:rStyle w:val="Textodelmarcadordeposicin"/>
                </w:rPr>
              </w:sdtEndPr>
              <w:sdtContent>
                <w:r w:rsidR="00AD0350" w:rsidRPr="00675F56">
                  <w:rPr>
                    <w:rStyle w:val="Textodelmarcadordeposicin"/>
                    <w:rFonts w:cstheme="minorHAnsi"/>
                    <w:szCs w:val="22"/>
                  </w:rPr>
                  <w:t xml:space="preserve">Nombre y apellidos </w:t>
                </w:r>
                <w:r w:rsidR="00AD0350">
                  <w:rPr>
                    <w:rStyle w:val="Textodelmarcadordeposicin"/>
                    <w:rFonts w:cstheme="minorHAnsi"/>
                    <w:szCs w:val="22"/>
                  </w:rPr>
                  <w:t>solicitante</w:t>
                </w:r>
              </w:sdtContent>
            </w:sdt>
          </w:p>
        </w:tc>
        <w:tc>
          <w:tcPr>
            <w:tcW w:w="426" w:type="dxa"/>
          </w:tcPr>
          <w:p w:rsidR="00BB4FA8" w:rsidRPr="003535E5" w:rsidRDefault="00BB4FA8">
            <w:pPr>
              <w:rPr>
                <w:b/>
                <w:i/>
                <w:color w:val="auto"/>
              </w:rPr>
            </w:pPr>
          </w:p>
        </w:tc>
        <w:tc>
          <w:tcPr>
            <w:tcW w:w="4394" w:type="dxa"/>
          </w:tcPr>
          <w:p w:rsidR="00BB4FA8" w:rsidRPr="003535E5" w:rsidRDefault="00BB4FA8" w:rsidP="00AD0350">
            <w:pPr>
              <w:rPr>
                <w:b/>
                <w:i/>
                <w:color w:val="auto"/>
              </w:rPr>
            </w:pPr>
            <w:r w:rsidRPr="003535E5">
              <w:rPr>
                <w:b/>
                <w:i/>
                <w:color w:val="auto"/>
              </w:rPr>
              <w:t>Fdo.</w:t>
            </w:r>
            <w:r w:rsidR="00AD0350">
              <w:rPr>
                <w:b/>
                <w:i/>
                <w:color w:val="auto"/>
              </w:rPr>
              <w:t xml:space="preserve"> </w:t>
            </w:r>
            <w:sdt>
              <w:sdtPr>
                <w:rPr>
                  <w:rStyle w:val="Textodelmarcadordeposicin"/>
                  <w:rFonts w:cstheme="minorHAnsi"/>
                  <w:szCs w:val="22"/>
                </w:rPr>
                <w:id w:val="1804962790"/>
                <w:placeholder>
                  <w:docPart w:val="85B47570CFE54333B532EB8648B8A057"/>
                </w:placeholder>
              </w:sdtPr>
              <w:sdtEndPr>
                <w:rPr>
                  <w:rStyle w:val="Textodelmarcadordeposicin"/>
                </w:rPr>
              </w:sdtEndPr>
              <w:sdtContent>
                <w:r w:rsidR="00AD0350" w:rsidRPr="00675F56">
                  <w:rPr>
                    <w:rStyle w:val="Textodelmarcadordeposicin"/>
                    <w:rFonts w:cstheme="minorHAnsi"/>
                    <w:szCs w:val="22"/>
                  </w:rPr>
                  <w:t xml:space="preserve">Nombre y apellidos </w:t>
                </w:r>
                <w:r w:rsidR="00AD0350">
                  <w:rPr>
                    <w:rStyle w:val="Textodelmarcadordeposicin"/>
                    <w:rFonts w:cstheme="minorHAnsi"/>
                    <w:szCs w:val="22"/>
                  </w:rPr>
                  <w:t>Rector/a</w:t>
                </w:r>
              </w:sdtContent>
            </w:sdt>
            <w:r w:rsidR="00AD0350">
              <w:rPr>
                <w:b/>
                <w:i/>
                <w:color w:val="auto"/>
              </w:rPr>
              <w:t xml:space="preserve"> </w:t>
            </w:r>
          </w:p>
        </w:tc>
      </w:tr>
    </w:tbl>
    <w:p w:rsidR="009F6F6B" w:rsidRDefault="009F6F6B" w:rsidP="00BB4FA8">
      <w:pPr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es-ES"/>
        </w:rPr>
      </w:pPr>
    </w:p>
    <w:sectPr w:rsidR="009F6F6B" w:rsidSect="00DF53FA">
      <w:headerReference w:type="default" r:id="rId11"/>
      <w:pgSz w:w="11906" w:h="16838" w:code="9"/>
      <w:pgMar w:top="1440" w:right="1440" w:bottom="1276" w:left="1228" w:header="99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9B0" w:rsidRDefault="00C859B0" w:rsidP="00650259">
      <w:pPr>
        <w:spacing w:after="0" w:line="240" w:lineRule="auto"/>
      </w:pPr>
      <w:r>
        <w:separator/>
      </w:r>
    </w:p>
  </w:endnote>
  <w:endnote w:type="continuationSeparator" w:id="0">
    <w:p w:rsidR="00C859B0" w:rsidRDefault="00C859B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D8C1322-B169-418E-B43D-B45B2BF07983}"/>
    <w:embedBold r:id="rId2" w:fontKey="{DFACDFAB-41FC-4B49-B2C4-A6C5172D9892}"/>
    <w:embedBoldItalic r:id="rId3" w:fontKey="{086B7D27-358E-438A-ACD0-C4BBE934B1F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33949FC-3198-4A0E-8628-8DCB1C7FF622}"/>
    <w:embedBold r:id="rId5" w:fontKey="{53F31E8B-9FE3-433F-AC74-AB35A4C9D5AE}"/>
    <w:embedItalic r:id="rId6" w:fontKey="{7D7D1B47-958E-4823-9FCD-6C6D734C5CA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52DD6F9-429B-4290-889E-5EDD167629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9B0" w:rsidRDefault="00C859B0" w:rsidP="00650259">
      <w:pPr>
        <w:spacing w:after="0" w:line="240" w:lineRule="auto"/>
      </w:pPr>
      <w:r>
        <w:separator/>
      </w:r>
    </w:p>
  </w:footnote>
  <w:footnote w:type="continuationSeparator" w:id="0">
    <w:p w:rsidR="00C859B0" w:rsidRDefault="00C859B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4" w:type="dxa"/>
      <w:tblInd w:w="-426" w:type="dxa"/>
      <w:tblLook w:val="04A0" w:firstRow="1" w:lastRow="0" w:firstColumn="1" w:lastColumn="0" w:noHBand="0" w:noVBand="1"/>
    </w:tblPr>
    <w:tblGrid>
      <w:gridCol w:w="2406"/>
      <w:gridCol w:w="7518"/>
    </w:tblGrid>
    <w:tr w:rsidR="00265266" w:rsidRPr="00731F26" w:rsidTr="00DF53FA">
      <w:trPr>
        <w:trHeight w:val="990"/>
      </w:trPr>
      <w:tc>
        <w:tcPr>
          <w:tcW w:w="2406" w:type="dxa"/>
          <w:shd w:val="clear" w:color="auto" w:fill="auto"/>
          <w:vAlign w:val="center"/>
        </w:tcPr>
        <w:p w:rsidR="00576892" w:rsidRPr="00731F26" w:rsidRDefault="005F53F4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F53F4">
            <w:rPr>
              <w:rFonts w:ascii="Calibri" w:eastAsia="Calibri" w:hAnsi="Calibri" w:cs="Calibri"/>
              <w:noProof/>
              <w:szCs w:val="22"/>
              <w:lang w:eastAsia="es-ES"/>
            </w:rPr>
            <w:drawing>
              <wp:anchor distT="0" distB="0" distL="0" distR="0" simplePos="0" relativeHeight="251661312" behindDoc="0" locked="0" layoutInCell="1" allowOverlap="1" wp14:anchorId="6F47C791" wp14:editId="2FC00AE6">
                <wp:simplePos x="0" y="0"/>
                <wp:positionH relativeFrom="page">
                  <wp:posOffset>72390</wp:posOffset>
                </wp:positionH>
                <wp:positionV relativeFrom="paragraph">
                  <wp:posOffset>29845</wp:posOffset>
                </wp:positionV>
                <wp:extent cx="1652197" cy="631654"/>
                <wp:effectExtent l="0" t="0" r="0" b="0"/>
                <wp:wrapNone/>
                <wp:docPr id="17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2197" cy="631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18" w:type="dxa"/>
          <w:shd w:val="clear" w:color="auto" w:fill="auto"/>
          <w:vAlign w:val="center"/>
        </w:tcPr>
        <w:p w:rsidR="00576892" w:rsidRPr="005F53F4" w:rsidRDefault="00265266" w:rsidP="005F53F4">
          <w:pPr>
            <w:spacing w:after="0"/>
            <w:ind w:left="43"/>
            <w:jc w:val="center"/>
            <w:rPr>
              <w:rFonts w:ascii="Corbel" w:eastAsia="Calibri" w:hAnsi="Corbel" w:cs="Times New Roman"/>
              <w:b/>
              <w:color w:val="FFFFFF"/>
              <w:sz w:val="32"/>
              <w:szCs w:val="32"/>
            </w:rPr>
          </w:pPr>
          <w:r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Autorización</w:t>
          </w:r>
          <w:r w:rsidRPr="00DF53FA">
            <w:rPr>
              <w:rFonts w:ascii="Corbel" w:eastAsia="Calibri" w:hAnsi="Corbel" w:cs="Times New Roman"/>
              <w:b/>
              <w:color w:val="154F77" w:themeColor="accent2" w:themeTint="E6"/>
              <w:sz w:val="48"/>
              <w:szCs w:val="32"/>
            </w:rPr>
            <w:t xml:space="preserve"> </w:t>
          </w:r>
          <w:r w:rsidRPr="00DF53FA">
            <w:rPr>
              <w:rFonts w:ascii="Calibri" w:eastAsia="Calibri" w:hAnsi="Calibri" w:cs="Calibri"/>
              <w:b/>
              <w:color w:val="305F93"/>
              <w:w w:val="105"/>
              <w:sz w:val="36"/>
              <w:szCs w:val="22"/>
              <w:lang w:val="en-US"/>
            </w:rPr>
            <w:t>de la cesión de material inventariable de la UAL</w:t>
          </w:r>
        </w:p>
      </w:tc>
    </w:tr>
  </w:tbl>
  <w:p w:rsidR="005F53F4" w:rsidRDefault="005F53F4" w:rsidP="00731F26">
    <w:pPr>
      <w:pStyle w:val="Sinespaciado"/>
    </w:pPr>
  </w:p>
  <w:p w:rsidR="005F53F4" w:rsidRDefault="005F53F4" w:rsidP="00731F26">
    <w:pPr>
      <w:pStyle w:val="Sinespaciado"/>
    </w:pPr>
  </w:p>
  <w:p w:rsidR="00DF53FA" w:rsidRDefault="00DF53FA" w:rsidP="00731F26">
    <w:pPr>
      <w:pStyle w:val="Sinespaciado"/>
    </w:pPr>
  </w:p>
  <w:p w:rsidR="00F3045D" w:rsidRDefault="00F3045D" w:rsidP="00731F26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kcblGpRr0Irv3ZQtlK3rMBA/G650NPDDI8ueRqXx9Z7C35OQfxvUX4kGxunK/KL5TGMUGDVU0LUHK7hvOwYRPA==" w:salt="oq4Cm0gykgYSniK9PyqcRg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266"/>
    <w:rsid w:val="000076C6"/>
    <w:rsid w:val="00052382"/>
    <w:rsid w:val="00057239"/>
    <w:rsid w:val="00057D6F"/>
    <w:rsid w:val="0006568A"/>
    <w:rsid w:val="00076F0F"/>
    <w:rsid w:val="00080888"/>
    <w:rsid w:val="00084253"/>
    <w:rsid w:val="000D1F49"/>
    <w:rsid w:val="000D4604"/>
    <w:rsid w:val="000D716B"/>
    <w:rsid w:val="000E005C"/>
    <w:rsid w:val="000E1527"/>
    <w:rsid w:val="00113ECD"/>
    <w:rsid w:val="0014666A"/>
    <w:rsid w:val="001727CA"/>
    <w:rsid w:val="001A1407"/>
    <w:rsid w:val="001C27A3"/>
    <w:rsid w:val="001C4A3D"/>
    <w:rsid w:val="002217A5"/>
    <w:rsid w:val="002462F3"/>
    <w:rsid w:val="00252EB5"/>
    <w:rsid w:val="00265266"/>
    <w:rsid w:val="00277806"/>
    <w:rsid w:val="00281785"/>
    <w:rsid w:val="002A5FE2"/>
    <w:rsid w:val="002C56E6"/>
    <w:rsid w:val="00305D61"/>
    <w:rsid w:val="0031237D"/>
    <w:rsid w:val="00342119"/>
    <w:rsid w:val="00346DE2"/>
    <w:rsid w:val="003535E5"/>
    <w:rsid w:val="00361E11"/>
    <w:rsid w:val="003705C0"/>
    <w:rsid w:val="00386ED9"/>
    <w:rsid w:val="003A7300"/>
    <w:rsid w:val="003B0DBA"/>
    <w:rsid w:val="003B4744"/>
    <w:rsid w:val="003B5B19"/>
    <w:rsid w:val="003D5314"/>
    <w:rsid w:val="003F0847"/>
    <w:rsid w:val="0040090B"/>
    <w:rsid w:val="004033E1"/>
    <w:rsid w:val="00415E74"/>
    <w:rsid w:val="00460886"/>
    <w:rsid w:val="0046302A"/>
    <w:rsid w:val="00471541"/>
    <w:rsid w:val="00487D2D"/>
    <w:rsid w:val="004B6E4C"/>
    <w:rsid w:val="004D5D62"/>
    <w:rsid w:val="004E7FA9"/>
    <w:rsid w:val="004F32E1"/>
    <w:rsid w:val="005112D0"/>
    <w:rsid w:val="00513835"/>
    <w:rsid w:val="005567E7"/>
    <w:rsid w:val="00577E06"/>
    <w:rsid w:val="005A3BF7"/>
    <w:rsid w:val="005A5C5D"/>
    <w:rsid w:val="005D7CBE"/>
    <w:rsid w:val="005F2035"/>
    <w:rsid w:val="005F53F4"/>
    <w:rsid w:val="005F6CB9"/>
    <w:rsid w:val="005F7990"/>
    <w:rsid w:val="00621F3F"/>
    <w:rsid w:val="0062544C"/>
    <w:rsid w:val="0063739C"/>
    <w:rsid w:val="00650259"/>
    <w:rsid w:val="00667B81"/>
    <w:rsid w:val="00675F56"/>
    <w:rsid w:val="00684D2B"/>
    <w:rsid w:val="006E2C66"/>
    <w:rsid w:val="006E629B"/>
    <w:rsid w:val="0072036A"/>
    <w:rsid w:val="0072129A"/>
    <w:rsid w:val="00721F61"/>
    <w:rsid w:val="00731F26"/>
    <w:rsid w:val="00760D65"/>
    <w:rsid w:val="00770F25"/>
    <w:rsid w:val="007A35A8"/>
    <w:rsid w:val="007B0A85"/>
    <w:rsid w:val="007C4072"/>
    <w:rsid w:val="007C6A52"/>
    <w:rsid w:val="008033AB"/>
    <w:rsid w:val="00807AAE"/>
    <w:rsid w:val="0082043E"/>
    <w:rsid w:val="0082136B"/>
    <w:rsid w:val="00854153"/>
    <w:rsid w:val="0089387B"/>
    <w:rsid w:val="008E203A"/>
    <w:rsid w:val="00904924"/>
    <w:rsid w:val="0091229C"/>
    <w:rsid w:val="009174D1"/>
    <w:rsid w:val="009176CE"/>
    <w:rsid w:val="00940E73"/>
    <w:rsid w:val="0098597D"/>
    <w:rsid w:val="009B5324"/>
    <w:rsid w:val="009F5959"/>
    <w:rsid w:val="009F619A"/>
    <w:rsid w:val="009F6DDE"/>
    <w:rsid w:val="009F6F6B"/>
    <w:rsid w:val="00A07415"/>
    <w:rsid w:val="00A23471"/>
    <w:rsid w:val="00A370A8"/>
    <w:rsid w:val="00A46452"/>
    <w:rsid w:val="00A65D5E"/>
    <w:rsid w:val="00A84FEC"/>
    <w:rsid w:val="00AD0350"/>
    <w:rsid w:val="00AD423E"/>
    <w:rsid w:val="00AD4BDE"/>
    <w:rsid w:val="00B25CE8"/>
    <w:rsid w:val="00B512BE"/>
    <w:rsid w:val="00BB4CF3"/>
    <w:rsid w:val="00BB4FA8"/>
    <w:rsid w:val="00BC32E8"/>
    <w:rsid w:val="00BD16DB"/>
    <w:rsid w:val="00BD4753"/>
    <w:rsid w:val="00BD5CB1"/>
    <w:rsid w:val="00BE62EE"/>
    <w:rsid w:val="00BF097B"/>
    <w:rsid w:val="00C003BA"/>
    <w:rsid w:val="00C017EE"/>
    <w:rsid w:val="00C32AF7"/>
    <w:rsid w:val="00C46878"/>
    <w:rsid w:val="00C73C23"/>
    <w:rsid w:val="00C859B0"/>
    <w:rsid w:val="00CB4A51"/>
    <w:rsid w:val="00CD4532"/>
    <w:rsid w:val="00CD47B0"/>
    <w:rsid w:val="00CD61DF"/>
    <w:rsid w:val="00CE6104"/>
    <w:rsid w:val="00CE7918"/>
    <w:rsid w:val="00D16163"/>
    <w:rsid w:val="00D27C15"/>
    <w:rsid w:val="00D35B51"/>
    <w:rsid w:val="00D57777"/>
    <w:rsid w:val="00DB3FAD"/>
    <w:rsid w:val="00DB5BAB"/>
    <w:rsid w:val="00DC2D82"/>
    <w:rsid w:val="00DF53FA"/>
    <w:rsid w:val="00E01155"/>
    <w:rsid w:val="00E0182A"/>
    <w:rsid w:val="00E10470"/>
    <w:rsid w:val="00E44136"/>
    <w:rsid w:val="00E5447A"/>
    <w:rsid w:val="00E61C09"/>
    <w:rsid w:val="00E677FE"/>
    <w:rsid w:val="00EB16A0"/>
    <w:rsid w:val="00EB3B58"/>
    <w:rsid w:val="00EB563B"/>
    <w:rsid w:val="00EB6F0E"/>
    <w:rsid w:val="00EC7359"/>
    <w:rsid w:val="00EE3054"/>
    <w:rsid w:val="00F00606"/>
    <w:rsid w:val="00F01256"/>
    <w:rsid w:val="00F064F8"/>
    <w:rsid w:val="00F141E5"/>
    <w:rsid w:val="00F3045D"/>
    <w:rsid w:val="00F3320E"/>
    <w:rsid w:val="00F47D67"/>
    <w:rsid w:val="00F5374E"/>
    <w:rsid w:val="00F62A1B"/>
    <w:rsid w:val="00F83901"/>
    <w:rsid w:val="00FB4C27"/>
    <w:rsid w:val="00FC44B8"/>
    <w:rsid w:val="00FC7475"/>
    <w:rsid w:val="00FE2931"/>
    <w:rsid w:val="00FE78A0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75F56"/>
    <w:rPr>
      <w:color w:val="808080"/>
      <w:sz w:val="22"/>
    </w:rPr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character" w:customStyle="1" w:styleId="Estilo1">
    <w:name w:val="Estilo1"/>
    <w:basedOn w:val="Fuentedeprrafopredeter"/>
    <w:uiPriority w:val="1"/>
    <w:rsid w:val="00F83901"/>
    <w:rPr>
      <w:rFonts w:asciiTheme="minorHAnsi" w:hAnsiTheme="minorHAns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os\Archivos%20recuperaci&#243;n%20Office\Word\Formulario%20de%20voluntaria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57910-DE3D-4693-A99D-B2A13A8312FF}"/>
      </w:docPartPr>
      <w:docPartBody>
        <w:p w:rsidR="00DE5BF8" w:rsidRDefault="00A031E8"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4698C1F6EE49449F2B23346B70B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E1910-5BBE-4D8B-8B5A-F079C287CF1B}"/>
      </w:docPartPr>
      <w:docPartBody>
        <w:p w:rsidR="00DE5BF8" w:rsidRDefault="00DD7FED" w:rsidP="00DD7FED">
          <w:pPr>
            <w:pStyle w:val="B64698C1F6EE49449F2B23346B70B9D84"/>
          </w:pPr>
          <w:r w:rsidRPr="00FC44B8">
            <w:rPr>
              <w:rStyle w:val="Textodelmarcadordeposicin"/>
              <w:rFonts w:cstheme="minorHAnsi"/>
              <w:sz w:val="22"/>
              <w:szCs w:val="22"/>
            </w:rPr>
            <w:t>Escriba aquí su DNI</w:t>
          </w:r>
        </w:p>
      </w:docPartBody>
    </w:docPart>
    <w:docPart>
      <w:docPartPr>
        <w:name w:val="6EC8E401B332427CAD5226DA6E39C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941EF-30DE-47C8-8B20-D78729C03065}"/>
      </w:docPartPr>
      <w:docPartBody>
        <w:p w:rsidR="00DE5BF8" w:rsidRDefault="00DD7FED" w:rsidP="00DD7FED">
          <w:pPr>
            <w:pStyle w:val="6EC8E401B332427CAD5226DA6E39C91E2"/>
          </w:pPr>
          <w:r w:rsidRPr="00FC44B8">
            <w:rPr>
              <w:rStyle w:val="Textodelmarcadordeposicin"/>
              <w:rFonts w:cstheme="minorHAnsi"/>
              <w:sz w:val="22"/>
              <w:szCs w:val="22"/>
            </w:rPr>
            <w:t>Correo electrónico</w:t>
          </w:r>
        </w:p>
      </w:docPartBody>
    </w:docPart>
    <w:docPart>
      <w:docPartPr>
        <w:name w:val="672676E80E44401580BB762AF852A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3328A-B94A-42C6-A112-9D67F9BE318B}"/>
      </w:docPartPr>
      <w:docPartBody>
        <w:p w:rsidR="00DE5BF8" w:rsidRDefault="00DD7FED" w:rsidP="00DD7FED">
          <w:pPr>
            <w:pStyle w:val="672676E80E44401580BB762AF852AEE32"/>
          </w:pPr>
          <w:r w:rsidRPr="00FC44B8">
            <w:rPr>
              <w:rStyle w:val="Textodelmarcadordeposicin"/>
              <w:rFonts w:cstheme="minorHAnsi"/>
              <w:sz w:val="22"/>
              <w:szCs w:val="22"/>
            </w:rPr>
            <w:t>Teléfono de contacto</w:t>
          </w:r>
        </w:p>
      </w:docPartBody>
    </w:docPart>
    <w:docPart>
      <w:docPartPr>
        <w:name w:val="31BE356D475246A59472CD448D70D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CE545-E1C5-43C4-8914-6539471D493C}"/>
      </w:docPartPr>
      <w:docPartBody>
        <w:p w:rsidR="00DE5BF8" w:rsidRDefault="00A031E8" w:rsidP="00A031E8">
          <w:pPr>
            <w:pStyle w:val="31BE356D475246A59472CD448D70D3B4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A72F05517DB4ED08F246ED2F5D4E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B37B4-4C38-4D3E-A66B-7B148D2105E2}"/>
      </w:docPartPr>
      <w:docPartBody>
        <w:p w:rsidR="00DE5BF8" w:rsidRDefault="00DD7FED" w:rsidP="00DD7FED">
          <w:pPr>
            <w:pStyle w:val="5A72F05517DB4ED08F246ED2F5D4E7E02"/>
          </w:pPr>
          <w:r w:rsidRPr="00057239">
            <w:rPr>
              <w:rStyle w:val="Textodelmarcadordeposicin"/>
              <w:sz w:val="22"/>
            </w:rPr>
            <w:t>Identificación fiscal</w:t>
          </w:r>
        </w:p>
      </w:docPartBody>
    </w:docPart>
    <w:docPart>
      <w:docPartPr>
        <w:name w:val="85F2F7827B4747309F5602F7529E1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0F760-79AA-464B-A039-31F0B6AB197E}"/>
      </w:docPartPr>
      <w:docPartBody>
        <w:p w:rsidR="00DE5BF8" w:rsidRDefault="00DD7FED" w:rsidP="00DD7FED">
          <w:pPr>
            <w:pStyle w:val="85F2F7827B4747309F5602F7529E16442"/>
          </w:pPr>
          <w:r w:rsidRPr="00057239">
            <w:rPr>
              <w:rStyle w:val="Textodelmarcadordeposicin"/>
              <w:sz w:val="22"/>
            </w:rPr>
            <w:t>Correo electrónico</w:t>
          </w:r>
        </w:p>
      </w:docPartBody>
    </w:docPart>
    <w:docPart>
      <w:docPartPr>
        <w:name w:val="3450569CC1B249A4A2FAF8DADFC13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CF22D-68A5-419B-850C-274E08E2CE2D}"/>
      </w:docPartPr>
      <w:docPartBody>
        <w:p w:rsidR="00DE5BF8" w:rsidRDefault="00DD7FED" w:rsidP="00DD7FED">
          <w:pPr>
            <w:pStyle w:val="3450569CC1B249A4A2FAF8DADFC13EF12"/>
          </w:pPr>
          <w:r w:rsidRPr="00057239">
            <w:rPr>
              <w:rStyle w:val="Textodelmarcadordeposicin"/>
              <w:sz w:val="22"/>
            </w:rPr>
            <w:t>Teléfono de contacto</w:t>
          </w:r>
        </w:p>
      </w:docPartBody>
    </w:docPart>
    <w:docPart>
      <w:docPartPr>
        <w:name w:val="7D454A2D7F204CE4A218E17D0BD3A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F5FA3-B864-457B-8E81-015F4F626878}"/>
      </w:docPartPr>
      <w:docPartBody>
        <w:p w:rsidR="00DE5BF8" w:rsidRDefault="00DD7FED" w:rsidP="00DD7FED">
          <w:pPr>
            <w:pStyle w:val="7D454A2D7F204CE4A218E17D0BD3A49F2"/>
          </w:pPr>
          <w:r w:rsidRPr="009B5324">
            <w:rPr>
              <w:rStyle w:val="Textodelmarcadordeposicin"/>
              <w:sz w:val="22"/>
            </w:rPr>
            <w:t>Cargo que ocupa</w:t>
          </w:r>
        </w:p>
      </w:docPartBody>
    </w:docPart>
    <w:docPart>
      <w:docPartPr>
        <w:name w:val="F48FC1F6AD12429CAD9151D28DD61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55009-5D9A-4361-92A6-B44CFCAEFABE}"/>
      </w:docPartPr>
      <w:docPartBody>
        <w:p w:rsidR="00DE5BF8" w:rsidRDefault="00A031E8" w:rsidP="00A031E8">
          <w:pPr>
            <w:pStyle w:val="F48FC1F6AD12429CAD9151D28DD612A3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FFFB2-EEDA-49F1-AC44-FA491431DE18}"/>
      </w:docPartPr>
      <w:docPartBody>
        <w:p w:rsidR="00DE5BF8" w:rsidRDefault="00A031E8">
          <w:r w:rsidRPr="00FA2729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95D543CAD0DF449DBA4138B0ADCBD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FC7EC-1F89-4AFC-828A-F973226F268E}"/>
      </w:docPartPr>
      <w:docPartBody>
        <w:p w:rsidR="00815498" w:rsidRDefault="00DD7FED" w:rsidP="00DD7FED">
          <w:pPr>
            <w:pStyle w:val="95D543CAD0DF449DBA4138B0ADCBD8EA1"/>
          </w:pPr>
          <w:r w:rsidRPr="00F5374E">
            <w:rPr>
              <w:rStyle w:val="Textodelmarcadordeposicin"/>
              <w:sz w:val="22"/>
            </w:rPr>
            <w:t>Número de la etiqueta de inventario</w:t>
          </w:r>
        </w:p>
      </w:docPartBody>
    </w:docPart>
    <w:docPart>
      <w:docPartPr>
        <w:name w:val="A0FA9EB1B64F483AB6E74AE3DE91F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8B979-9CAB-4875-B392-00164D07D9B6}"/>
      </w:docPartPr>
      <w:docPartBody>
        <w:p w:rsidR="00815498" w:rsidRDefault="00DD7FED" w:rsidP="00DD7FED">
          <w:pPr>
            <w:pStyle w:val="A0FA9EB1B64F483AB6E74AE3DE91F5111"/>
          </w:pPr>
          <w:r w:rsidRPr="00A23471">
            <w:rPr>
              <w:rStyle w:val="Textodelmarcadordeposicin"/>
              <w:sz w:val="22"/>
            </w:rPr>
            <w:t xml:space="preserve">Dependencia física donde se </w:t>
          </w:r>
          <w:r>
            <w:rPr>
              <w:rStyle w:val="Textodelmarcadordeposicin"/>
              <w:sz w:val="22"/>
            </w:rPr>
            <w:t xml:space="preserve">encuentra </w:t>
          </w:r>
          <w:r w:rsidRPr="00A23471">
            <w:rPr>
              <w:rStyle w:val="Textodelmarcadordeposicin"/>
              <w:sz w:val="22"/>
            </w:rPr>
            <w:t>ubica</w:t>
          </w:r>
          <w:r>
            <w:rPr>
              <w:rStyle w:val="Textodelmarcadordeposicin"/>
              <w:sz w:val="22"/>
            </w:rPr>
            <w:t>do</w:t>
          </w:r>
          <w:r w:rsidRPr="00A23471">
            <w:rPr>
              <w:rStyle w:val="Textodelmarcadordeposicin"/>
              <w:sz w:val="22"/>
            </w:rPr>
            <w:t xml:space="preserve"> el bien</w:t>
          </w:r>
        </w:p>
      </w:docPartBody>
    </w:docPart>
    <w:docPart>
      <w:docPartPr>
        <w:name w:val="6157C2C87EA04E6BB394D6907E419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572A9-9116-49B9-94E8-1EDABF9092A4}"/>
      </w:docPartPr>
      <w:docPartBody>
        <w:p w:rsidR="00815498" w:rsidRDefault="00DD7FED" w:rsidP="00DD7FED">
          <w:pPr>
            <w:pStyle w:val="6157C2C87EA04E6BB394D6907E4197F91"/>
          </w:pPr>
          <w:r w:rsidRPr="00305D61">
            <w:rPr>
              <w:rStyle w:val="Textodelmarcadordeposicin"/>
              <w:sz w:val="22"/>
            </w:rPr>
            <w:t>Fecha de incorporación al inventario de la UAL</w:t>
          </w:r>
        </w:p>
      </w:docPartBody>
    </w:docPart>
    <w:docPart>
      <w:docPartPr>
        <w:name w:val="9E82FB2A1F1846B68F12B28E7493E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1E698-F42A-4CAB-8E95-CDB18B118D54}"/>
      </w:docPartPr>
      <w:docPartBody>
        <w:p w:rsidR="009A5FFF" w:rsidRDefault="00815498" w:rsidP="00815498">
          <w:pPr>
            <w:pStyle w:val="9E82FB2A1F1846B68F12B28E7493E471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896E078F684150BE9ABD9FDA5C4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A60BD-C524-417A-ADCA-61DD9C2A0C97}"/>
      </w:docPartPr>
      <w:docPartBody>
        <w:p w:rsidR="009A5FFF" w:rsidRDefault="00DD7FED" w:rsidP="00DD7FED">
          <w:pPr>
            <w:pStyle w:val="A0896E078F684150BE9ABD9FDA5C48671"/>
          </w:pPr>
          <w:r w:rsidRPr="00057239">
            <w:rPr>
              <w:rStyle w:val="Textodelmarcadordeposicin"/>
              <w:sz w:val="22"/>
            </w:rPr>
            <w:t>Correo electrónico</w:t>
          </w:r>
        </w:p>
      </w:docPartBody>
    </w:docPart>
    <w:docPart>
      <w:docPartPr>
        <w:name w:val="132A8DE1D3DA4F3A8F912AC8E5BF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33683-3618-4672-A61E-2A23B9835DAB}"/>
      </w:docPartPr>
      <w:docPartBody>
        <w:p w:rsidR="009A5FFF" w:rsidRDefault="00DD7FED" w:rsidP="00DD7FED">
          <w:pPr>
            <w:pStyle w:val="132A8DE1D3DA4F3A8F912AC8E5BFBCFE1"/>
          </w:pPr>
          <w:r w:rsidRPr="00057239">
            <w:rPr>
              <w:rStyle w:val="Textodelmarcadordeposicin"/>
              <w:sz w:val="22"/>
            </w:rPr>
            <w:t>Teléfono de contacto</w:t>
          </w:r>
        </w:p>
      </w:docPartBody>
    </w:docPart>
    <w:docPart>
      <w:docPartPr>
        <w:name w:val="F86496ADBB9E401FAE0B2F9F6AB83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8B29D-CD21-47CC-8C0E-9FD7143B3553}"/>
      </w:docPartPr>
      <w:docPartBody>
        <w:p w:rsidR="00497CE1" w:rsidRDefault="00833B59" w:rsidP="00833B59">
          <w:pPr>
            <w:pStyle w:val="F86496ADBB9E401FAE0B2F9F6AB831ED"/>
          </w:pPr>
          <w:r w:rsidRPr="00D857C2">
            <w:rPr>
              <w:rStyle w:val="Textodelmarcadordeposicin"/>
            </w:rPr>
            <w:t>Elija un elemento.</w:t>
          </w:r>
        </w:p>
      </w:docPartBody>
    </w:docPart>
    <w:docPart>
      <w:docPartPr>
        <w:name w:val="1CB8881BA2AE4A73BCB65A790FEC5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AA6FC-D645-4AF8-B6C3-2C98E28C18DA}"/>
      </w:docPartPr>
      <w:docPartBody>
        <w:p w:rsidR="00497CE1" w:rsidRDefault="00833B59" w:rsidP="00833B59">
          <w:pPr>
            <w:pStyle w:val="1CB8881BA2AE4A73BCB65A790FEC5E1D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8DA514AE99C4707B514C24DBEBDA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8F01C-A0C2-4CB5-A745-902457F60B2C}"/>
      </w:docPartPr>
      <w:docPartBody>
        <w:p w:rsidR="00497CE1" w:rsidRDefault="00833B59" w:rsidP="00833B59">
          <w:pPr>
            <w:pStyle w:val="D8DA514AE99C4707B514C24DBEBDA177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B47570CFE54333B532EB8648B8A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A7CC2-8617-4BE8-935E-395FE2ACCB7C}"/>
      </w:docPartPr>
      <w:docPartBody>
        <w:p w:rsidR="00497CE1" w:rsidRDefault="00833B59" w:rsidP="00833B59">
          <w:pPr>
            <w:pStyle w:val="85B47570CFE54333B532EB8648B8A057"/>
          </w:pPr>
          <w:r w:rsidRPr="00FA272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1E8"/>
    <w:rsid w:val="0006516A"/>
    <w:rsid w:val="003F6C22"/>
    <w:rsid w:val="00497CE1"/>
    <w:rsid w:val="004F0A47"/>
    <w:rsid w:val="005C0E43"/>
    <w:rsid w:val="00815498"/>
    <w:rsid w:val="008237DC"/>
    <w:rsid w:val="00833B59"/>
    <w:rsid w:val="00976931"/>
    <w:rsid w:val="009A5FFF"/>
    <w:rsid w:val="00A031E8"/>
    <w:rsid w:val="00AB6D6B"/>
    <w:rsid w:val="00C16C0B"/>
    <w:rsid w:val="00C336C4"/>
    <w:rsid w:val="00D45F2B"/>
    <w:rsid w:val="00DD7FED"/>
    <w:rsid w:val="00DE5BF8"/>
    <w:rsid w:val="00E24FEB"/>
    <w:rsid w:val="00F36AC9"/>
    <w:rsid w:val="00F71950"/>
    <w:rsid w:val="00FB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9D058EEF46842A8B2E2ACBEC593E586">
    <w:name w:val="D9D058EEF46842A8B2E2ACBEC593E586"/>
  </w:style>
  <w:style w:type="paragraph" w:customStyle="1" w:styleId="37D4BB9655F94DDBB6FF7CADDA912987">
    <w:name w:val="37D4BB9655F94DDBB6FF7CADDA912987"/>
  </w:style>
  <w:style w:type="paragraph" w:customStyle="1" w:styleId="786838AD1BFA47AAB743E68999157282">
    <w:name w:val="786838AD1BFA47AAB743E68999157282"/>
  </w:style>
  <w:style w:type="paragraph" w:customStyle="1" w:styleId="7DBA130F48364757A380440597631E8A">
    <w:name w:val="7DBA130F48364757A380440597631E8A"/>
  </w:style>
  <w:style w:type="paragraph" w:customStyle="1" w:styleId="66DDB4728C3648458B1CA9514E31BFDE">
    <w:name w:val="66DDB4728C3648458B1CA9514E31BFDE"/>
  </w:style>
  <w:style w:type="paragraph" w:customStyle="1" w:styleId="E93473C1F5214B988BA8238490AB6EF7">
    <w:name w:val="E93473C1F5214B988BA8238490AB6EF7"/>
  </w:style>
  <w:style w:type="paragraph" w:customStyle="1" w:styleId="A71D5826B2AC4CC5BF6D7833DC3E149D">
    <w:name w:val="A71D5826B2AC4CC5BF6D7833DC3E149D"/>
  </w:style>
  <w:style w:type="paragraph" w:customStyle="1" w:styleId="C8770A027B1E43CE9734A07A12BDB7BA">
    <w:name w:val="C8770A027B1E43CE9734A07A12BDB7BA"/>
  </w:style>
  <w:style w:type="paragraph" w:customStyle="1" w:styleId="0934954FC6654B1885D91696F53E36CC">
    <w:name w:val="0934954FC6654B1885D91696F53E36CC"/>
  </w:style>
  <w:style w:type="paragraph" w:customStyle="1" w:styleId="A5439E9C1319488A8076A57486CC852F">
    <w:name w:val="A5439E9C1319488A8076A57486CC852F"/>
  </w:style>
  <w:style w:type="paragraph" w:customStyle="1" w:styleId="09893C232F1C4ADEADB4A3D0625EAAA8">
    <w:name w:val="09893C232F1C4ADEADB4A3D0625EAAA8"/>
  </w:style>
  <w:style w:type="paragraph" w:customStyle="1" w:styleId="298B408FFEFB474D94AE381DBDDCA180">
    <w:name w:val="298B408FFEFB474D94AE381DBDDCA180"/>
  </w:style>
  <w:style w:type="paragraph" w:customStyle="1" w:styleId="F141483B11404D73AF304FDC4C7D28FA">
    <w:name w:val="F141483B11404D73AF304FDC4C7D28FA"/>
  </w:style>
  <w:style w:type="paragraph" w:customStyle="1" w:styleId="158632D870444502A8575566E5667CD8">
    <w:name w:val="158632D870444502A8575566E5667CD8"/>
  </w:style>
  <w:style w:type="paragraph" w:customStyle="1" w:styleId="8AD0283467DC4721A0F8DFC73BE1290D">
    <w:name w:val="8AD0283467DC4721A0F8DFC73BE1290D"/>
  </w:style>
  <w:style w:type="paragraph" w:customStyle="1" w:styleId="EF4914B268014DE28D0F12D3C81A2A86">
    <w:name w:val="EF4914B268014DE28D0F12D3C81A2A86"/>
  </w:style>
  <w:style w:type="paragraph" w:customStyle="1" w:styleId="CCE1808F1CDD4597BE0E5DB730EA7ED7">
    <w:name w:val="CCE1808F1CDD4597BE0E5DB730EA7ED7"/>
  </w:style>
  <w:style w:type="paragraph" w:customStyle="1" w:styleId="006B10DA92C24EF6A8F8FD5A71801C7C">
    <w:name w:val="006B10DA92C24EF6A8F8FD5A71801C7C"/>
  </w:style>
  <w:style w:type="paragraph" w:customStyle="1" w:styleId="8ECACDD57B384D23970023C2F943BED7">
    <w:name w:val="8ECACDD57B384D23970023C2F943BED7"/>
  </w:style>
  <w:style w:type="paragraph" w:customStyle="1" w:styleId="AAFE09C9875A472A96D97C06089E53C9">
    <w:name w:val="AAFE09C9875A472A96D97C06089E53C9"/>
  </w:style>
  <w:style w:type="paragraph" w:customStyle="1" w:styleId="7A45149AECDB4124873F713A29FF7034">
    <w:name w:val="7A45149AECDB4124873F713A29FF7034"/>
  </w:style>
  <w:style w:type="paragraph" w:customStyle="1" w:styleId="696D9E529EF8478D922C1796657A4E34">
    <w:name w:val="696D9E529EF8478D922C1796657A4E34"/>
  </w:style>
  <w:style w:type="paragraph" w:customStyle="1" w:styleId="68FB0F3F50E14819BFD634015B12BE6C">
    <w:name w:val="68FB0F3F50E14819BFD634015B12BE6C"/>
  </w:style>
  <w:style w:type="character" w:styleId="Textodelmarcadordeposicin">
    <w:name w:val="Placeholder Text"/>
    <w:basedOn w:val="Fuentedeprrafopredeter"/>
    <w:uiPriority w:val="99"/>
    <w:semiHidden/>
    <w:rsid w:val="00833B59"/>
    <w:rPr>
      <w:color w:val="808080"/>
    </w:rPr>
  </w:style>
  <w:style w:type="paragraph" w:customStyle="1" w:styleId="786838AD1BFA47AAB743E689991572821">
    <w:name w:val="786838AD1BFA47AAB743E68999157282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BA130F48364757A380440597631E8A1">
    <w:name w:val="7DBA130F48364757A380440597631E8A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DDB4728C3648458B1CA9514E31BFDE1">
    <w:name w:val="66DDB4728C3648458B1CA9514E31BFDE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3473C1F5214B988BA8238490AB6EF71">
    <w:name w:val="E93473C1F5214B988BA8238490AB6EF7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D5826B2AC4CC5BF6D7833DC3E149D1">
    <w:name w:val="A71D5826B2AC4CC5BF6D7833DC3E149D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8770A027B1E43CE9734A07A12BDB7BA1">
    <w:name w:val="C8770A027B1E43CE9734A07A12BDB7BA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34954FC6654B1885D91696F53E36CC1">
    <w:name w:val="0934954FC6654B1885D91696F53E36CC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439E9C1319488A8076A57486CC852F1">
    <w:name w:val="A5439E9C1319488A8076A57486CC852F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893C232F1C4ADEADB4A3D0625EAAA81">
    <w:name w:val="09893C232F1C4ADEADB4A3D0625EAAA8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8B408FFEFB474D94AE381DBDDCA1801">
    <w:name w:val="298B408FFEFB474D94AE381DBDDCA180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41483B11404D73AF304FDC4C7D28FA1">
    <w:name w:val="F141483B11404D73AF304FDC4C7D28FA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8632D870444502A8575566E5667CD81">
    <w:name w:val="158632D870444502A8575566E5667CD8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D0283467DC4721A0F8DFC73BE1290D1">
    <w:name w:val="8AD0283467DC4721A0F8DFC73BE1290D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4914B268014DE28D0F12D3C81A2A861">
    <w:name w:val="EF4914B268014DE28D0F12D3C81A2A86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E1808F1CDD4597BE0E5DB730EA7ED71">
    <w:name w:val="CCE1808F1CDD4597BE0E5DB730EA7ED7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6B10DA92C24EF6A8F8FD5A71801C7C1">
    <w:name w:val="006B10DA92C24EF6A8F8FD5A71801C7C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ECACDD57B384D23970023C2F943BED71">
    <w:name w:val="8ECACDD57B384D23970023C2F943BED7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FE09C9875A472A96D97C06089E53C91">
    <w:name w:val="AAFE09C9875A472A96D97C06089E53C9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45149AECDB4124873F713A29FF70341">
    <w:name w:val="7A45149AECDB4124873F713A29FF7034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6D9E529EF8478D922C1796657A4E341">
    <w:name w:val="696D9E529EF8478D922C1796657A4E34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8FB0F3F50E14819BFD634015B12BE6C1">
    <w:name w:val="68FB0F3F50E14819BFD634015B12BE6C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styleId="Piedepgina">
    <w:name w:val="footer"/>
    <w:basedOn w:val="Normal"/>
    <w:link w:val="PiedepginaCar"/>
    <w:uiPriority w:val="99"/>
    <w:rsid w:val="00A031E8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31E8"/>
    <w:rPr>
      <w:rFonts w:eastAsiaTheme="minorHAnsi"/>
      <w:sz w:val="18"/>
      <w:szCs w:val="24"/>
      <w:lang w:eastAsia="en-US"/>
    </w:rPr>
  </w:style>
  <w:style w:type="paragraph" w:customStyle="1" w:styleId="DefaultPlaceholder-1854013440">
    <w:name w:val="DefaultPlaceholder_-1854013440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efaultPlaceholder-18540134401">
    <w:name w:val="DefaultPlaceholder_-1854013440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4698C1F6EE49449F2B23346B70B9D8">
    <w:name w:val="B64698C1F6EE49449F2B23346B70B9D8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C8E401B332427CAD5226DA6E39C91E">
    <w:name w:val="6EC8E401B332427CAD5226DA6E39C91E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2676E80E44401580BB762AF852AEE3">
    <w:name w:val="672676E80E44401580BB762AF852AEE3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86838AD1BFA47AAB743E689991572822">
    <w:name w:val="786838AD1BFA47AAB743E68999157282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BA130F48364757A380440597631E8A2">
    <w:name w:val="7DBA130F48364757A380440597631E8A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DDB4728C3648458B1CA9514E31BFDE2">
    <w:name w:val="66DDB4728C3648458B1CA9514E31BFDE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3473C1F5214B988BA8238490AB6EF72">
    <w:name w:val="E93473C1F5214B988BA8238490AB6EF7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D5826B2AC4CC5BF6D7833DC3E149D2">
    <w:name w:val="A71D5826B2AC4CC5BF6D7833DC3E149D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8770A027B1E43CE9734A07A12BDB7BA2">
    <w:name w:val="C8770A027B1E43CE9734A07A12BDB7BA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34954FC6654B1885D91696F53E36CC2">
    <w:name w:val="0934954FC6654B1885D91696F53E36CC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439E9C1319488A8076A57486CC852F2">
    <w:name w:val="A5439E9C1319488A8076A57486CC852F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893C232F1C4ADEADB4A3D0625EAAA82">
    <w:name w:val="09893C232F1C4ADEADB4A3D0625EAAA8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8B408FFEFB474D94AE381DBDDCA1802">
    <w:name w:val="298B408FFEFB474D94AE381DBDDCA180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41483B11404D73AF304FDC4C7D28FA2">
    <w:name w:val="F141483B11404D73AF304FDC4C7D28FA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8632D870444502A8575566E5667CD82">
    <w:name w:val="158632D870444502A8575566E5667CD8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D0283467DC4721A0F8DFC73BE1290D2">
    <w:name w:val="8AD0283467DC4721A0F8DFC73BE1290D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4914B268014DE28D0F12D3C81A2A862">
    <w:name w:val="EF4914B268014DE28D0F12D3C81A2A86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E1808F1CDD4597BE0E5DB730EA7ED72">
    <w:name w:val="CCE1808F1CDD4597BE0E5DB730EA7ED7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6B10DA92C24EF6A8F8FD5A71801C7C2">
    <w:name w:val="006B10DA92C24EF6A8F8FD5A71801C7C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ECACDD57B384D23970023C2F943BED72">
    <w:name w:val="8ECACDD57B384D23970023C2F943BED7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FE09C9875A472A96D97C06089E53C92">
    <w:name w:val="AAFE09C9875A472A96D97C06089E53C9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45149AECDB4124873F713A29FF70342">
    <w:name w:val="7A45149AECDB4124873F713A29FF7034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6D9E529EF8478D922C1796657A4E342">
    <w:name w:val="696D9E529EF8478D922C1796657A4E34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8FB0F3F50E14819BFD634015B12BE6C2">
    <w:name w:val="68FB0F3F50E14819BFD634015B12BE6C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4698C1F6EE49449F2B23346B70B9D81">
    <w:name w:val="B64698C1F6EE49449F2B23346B70B9D81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64698C1F6EE49449F2B23346B70B9D82">
    <w:name w:val="B64698C1F6EE49449F2B23346B70B9D82"/>
    <w:rsid w:val="00A031E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1BE356D475246A59472CD448D70D3B4">
    <w:name w:val="31BE356D475246A59472CD448D70D3B4"/>
    <w:rsid w:val="00A031E8"/>
  </w:style>
  <w:style w:type="paragraph" w:customStyle="1" w:styleId="5A72F05517DB4ED08F246ED2F5D4E7E0">
    <w:name w:val="5A72F05517DB4ED08F246ED2F5D4E7E0"/>
    <w:rsid w:val="00A031E8"/>
  </w:style>
  <w:style w:type="paragraph" w:customStyle="1" w:styleId="530D15D8FEB0485BA03DC46A37D1940A">
    <w:name w:val="530D15D8FEB0485BA03DC46A37D1940A"/>
    <w:rsid w:val="00A031E8"/>
  </w:style>
  <w:style w:type="paragraph" w:customStyle="1" w:styleId="A20328F10769414BA0AA7958338427D2">
    <w:name w:val="A20328F10769414BA0AA7958338427D2"/>
    <w:rsid w:val="00A031E8"/>
  </w:style>
  <w:style w:type="paragraph" w:customStyle="1" w:styleId="1C36771384284E32B6FD045E55D3630E">
    <w:name w:val="1C36771384284E32B6FD045E55D3630E"/>
    <w:rsid w:val="00A031E8"/>
  </w:style>
  <w:style w:type="paragraph" w:customStyle="1" w:styleId="FE2A5429C1C54ACBBD33884CD432DDE5">
    <w:name w:val="FE2A5429C1C54ACBBD33884CD432DDE5"/>
    <w:rsid w:val="00A031E8"/>
  </w:style>
  <w:style w:type="paragraph" w:customStyle="1" w:styleId="85F2F7827B4747309F5602F7529E1644">
    <w:name w:val="85F2F7827B4747309F5602F7529E1644"/>
    <w:rsid w:val="00A031E8"/>
  </w:style>
  <w:style w:type="paragraph" w:customStyle="1" w:styleId="3450569CC1B249A4A2FAF8DADFC13EF1">
    <w:name w:val="3450569CC1B249A4A2FAF8DADFC13EF1"/>
    <w:rsid w:val="00A031E8"/>
  </w:style>
  <w:style w:type="paragraph" w:customStyle="1" w:styleId="DE8F79759137441D9E96BE059FC00C40">
    <w:name w:val="DE8F79759137441D9E96BE059FC00C40"/>
    <w:rsid w:val="00A031E8"/>
  </w:style>
  <w:style w:type="paragraph" w:customStyle="1" w:styleId="C3FB4931CAAD41519DE178F036671779">
    <w:name w:val="C3FB4931CAAD41519DE178F036671779"/>
    <w:rsid w:val="00A031E8"/>
  </w:style>
  <w:style w:type="paragraph" w:customStyle="1" w:styleId="B682E9978F4E4D078D5759CADBB4BC4C">
    <w:name w:val="B682E9978F4E4D078D5759CADBB4BC4C"/>
    <w:rsid w:val="00A031E8"/>
  </w:style>
  <w:style w:type="paragraph" w:customStyle="1" w:styleId="070E06C5F24A4713BA05AAF5ED1BEE30">
    <w:name w:val="070E06C5F24A4713BA05AAF5ED1BEE30"/>
    <w:rsid w:val="00A031E8"/>
  </w:style>
  <w:style w:type="paragraph" w:customStyle="1" w:styleId="7D454A2D7F204CE4A218E17D0BD3A49F">
    <w:name w:val="7D454A2D7F204CE4A218E17D0BD3A49F"/>
    <w:rsid w:val="00A031E8"/>
  </w:style>
  <w:style w:type="paragraph" w:customStyle="1" w:styleId="4E8C79E1606F4F5A850016521842823F">
    <w:name w:val="4E8C79E1606F4F5A850016521842823F"/>
    <w:rsid w:val="00A031E8"/>
  </w:style>
  <w:style w:type="paragraph" w:customStyle="1" w:styleId="F48FC1F6AD12429CAD9151D28DD612A3">
    <w:name w:val="F48FC1F6AD12429CAD9151D28DD612A3"/>
    <w:rsid w:val="00A031E8"/>
  </w:style>
  <w:style w:type="paragraph" w:customStyle="1" w:styleId="5E284F081A5A4BC29AB0C702788CE745">
    <w:name w:val="5E284F081A5A4BC29AB0C702788CE745"/>
    <w:rsid w:val="00A031E8"/>
  </w:style>
  <w:style w:type="paragraph" w:customStyle="1" w:styleId="CC9FCD7AD50546BFAB2BB74ACFCBF174">
    <w:name w:val="CC9FCD7AD50546BFAB2BB74ACFCBF174"/>
    <w:rsid w:val="00A031E8"/>
  </w:style>
  <w:style w:type="paragraph" w:customStyle="1" w:styleId="F6BECB47F220420EA94A851E8D8EE9C7">
    <w:name w:val="F6BECB47F220420EA94A851E8D8EE9C7"/>
    <w:rsid w:val="00A031E8"/>
  </w:style>
  <w:style w:type="paragraph" w:customStyle="1" w:styleId="B64698C1F6EE49449F2B23346B70B9D83">
    <w:name w:val="B64698C1F6EE49449F2B23346B70B9D8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C8E401B332427CAD5226DA6E39C91E1">
    <w:name w:val="6EC8E401B332427CAD5226DA6E39C91E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2676E80E44401580BB762AF852AEE31">
    <w:name w:val="672676E80E44401580BB762AF852AEE3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A72F05517DB4ED08F246ED2F5D4E7E01">
    <w:name w:val="5A72F05517DB4ED08F246ED2F5D4E7E0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B38D060443D465480111EDACE3280FE">
    <w:name w:val="FB38D060443D465480111EDACE3280FE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454A2D7F204CE4A218E17D0BD3A49F1">
    <w:name w:val="7D454A2D7F204CE4A218E17D0BD3A49F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4E8C79E1606F4F5A850016521842823F1">
    <w:name w:val="4E8C79E1606F4F5A850016521842823F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F2F7827B4747309F5602F7529E16441">
    <w:name w:val="85F2F7827B4747309F5602F7529E1644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450569CC1B249A4A2FAF8DADFC13EF11">
    <w:name w:val="3450569CC1B249A4A2FAF8DADFC13EF1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5D543CAD0DF449DBA4138B0ADCBD8EA">
    <w:name w:val="95D543CAD0DF449DBA4138B0ADCBD8EA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FA9EB1B64F483AB6E74AE3DE91F511">
    <w:name w:val="A0FA9EB1B64F483AB6E74AE3DE91F51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57C2C87EA04E6BB394D6907E4197F9">
    <w:name w:val="6157C2C87EA04E6BB394D6907E4197F9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9FCD7AD50546BFAB2BB74ACFCBF1741">
    <w:name w:val="CC9FCD7AD50546BFAB2BB74ACFCBF174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6BECB47F220420EA94A851E8D8EE9C71">
    <w:name w:val="F6BECB47F220420EA94A851E8D8EE9C71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86838AD1BFA47AAB743E689991572823">
    <w:name w:val="786838AD1BFA47AAB743E68999157282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BA130F48364757A380440597631E8A3">
    <w:name w:val="7DBA130F48364757A380440597631E8A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6DDB4728C3648458B1CA9514E31BFDE3">
    <w:name w:val="66DDB4728C3648458B1CA9514E31BFDE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93473C1F5214B988BA8238490AB6EF73">
    <w:name w:val="E93473C1F5214B988BA8238490AB6EF7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71D5826B2AC4CC5BF6D7833DC3E149D3">
    <w:name w:val="A71D5826B2AC4CC5BF6D7833DC3E149D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8770A027B1E43CE9734A07A12BDB7BA3">
    <w:name w:val="C8770A027B1E43CE9734A07A12BDB7BA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34954FC6654B1885D91696F53E36CC3">
    <w:name w:val="0934954FC6654B1885D91696F53E36CC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5439E9C1319488A8076A57486CC852F3">
    <w:name w:val="A5439E9C1319488A8076A57486CC852F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9893C232F1C4ADEADB4A3D0625EAAA83">
    <w:name w:val="09893C232F1C4ADEADB4A3D0625EAAA8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298B408FFEFB474D94AE381DBDDCA1803">
    <w:name w:val="298B408FFEFB474D94AE381DBDDCA180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F141483B11404D73AF304FDC4C7D28FA3">
    <w:name w:val="F141483B11404D73AF304FDC4C7D28FA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58632D870444502A8575566E5667CD83">
    <w:name w:val="158632D870444502A8575566E5667CD8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AD0283467DC4721A0F8DFC73BE1290D3">
    <w:name w:val="8AD0283467DC4721A0F8DFC73BE1290D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EF4914B268014DE28D0F12D3C81A2A863">
    <w:name w:val="EF4914B268014DE28D0F12D3C81A2A86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CE1808F1CDD4597BE0E5DB730EA7ED73">
    <w:name w:val="CCE1808F1CDD4597BE0E5DB730EA7ED7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06B10DA92C24EF6A8F8FD5A71801C7C3">
    <w:name w:val="006B10DA92C24EF6A8F8FD5A71801C7C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ECACDD57B384D23970023C2F943BED73">
    <w:name w:val="8ECACDD57B384D23970023C2F943BED7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AFE09C9875A472A96D97C06089E53C93">
    <w:name w:val="AAFE09C9875A472A96D97C06089E53C9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A45149AECDB4124873F713A29FF70343">
    <w:name w:val="7A45149AECDB4124873F713A29FF7034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6D9E529EF8478D922C1796657A4E343">
    <w:name w:val="696D9E529EF8478D922C1796657A4E34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8FB0F3F50E14819BFD634015B12BE6C3">
    <w:name w:val="68FB0F3F50E14819BFD634015B12BE6C3"/>
    <w:rsid w:val="00DE5BF8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E82FB2A1F1846B68F12B28E7493E471">
    <w:name w:val="9E82FB2A1F1846B68F12B28E7493E471"/>
    <w:rsid w:val="00815498"/>
  </w:style>
  <w:style w:type="paragraph" w:customStyle="1" w:styleId="DB368C9EB5D34C8FA8C6C6C9FFBD6C8E">
    <w:name w:val="DB368C9EB5D34C8FA8C6C6C9FFBD6C8E"/>
    <w:rsid w:val="00815498"/>
  </w:style>
  <w:style w:type="paragraph" w:customStyle="1" w:styleId="53DA3F3CF1A34147902DDE3E77850DBB">
    <w:name w:val="53DA3F3CF1A34147902DDE3E77850DBB"/>
    <w:rsid w:val="00815498"/>
  </w:style>
  <w:style w:type="paragraph" w:customStyle="1" w:styleId="16D0E02FB91243F5829B62C3A976DC81">
    <w:name w:val="16D0E02FB91243F5829B62C3A976DC81"/>
    <w:rsid w:val="00815498"/>
  </w:style>
  <w:style w:type="paragraph" w:customStyle="1" w:styleId="B1C6C0F209B1449DB12F50EE144CF4E0">
    <w:name w:val="B1C6C0F209B1449DB12F50EE144CF4E0"/>
    <w:rsid w:val="00815498"/>
  </w:style>
  <w:style w:type="paragraph" w:customStyle="1" w:styleId="A0896E078F684150BE9ABD9FDA5C4867">
    <w:name w:val="A0896E078F684150BE9ABD9FDA5C4867"/>
    <w:rsid w:val="00815498"/>
  </w:style>
  <w:style w:type="paragraph" w:customStyle="1" w:styleId="132A8DE1D3DA4F3A8F912AC8E5BFBCFE">
    <w:name w:val="132A8DE1D3DA4F3A8F912AC8E5BFBCFE"/>
    <w:rsid w:val="00815498"/>
  </w:style>
  <w:style w:type="paragraph" w:customStyle="1" w:styleId="B64698C1F6EE49449F2B23346B70B9D84">
    <w:name w:val="B64698C1F6EE49449F2B23346B70B9D84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EC8E401B332427CAD5226DA6E39C91E2">
    <w:name w:val="6EC8E401B332427CAD5226DA6E39C91E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72676E80E44401580BB762AF852AEE32">
    <w:name w:val="672676E80E44401580BB762AF852AEE3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A72F05517DB4ED08F246ED2F5D4E7E02">
    <w:name w:val="5A72F05517DB4ED08F246ED2F5D4E7E0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D454A2D7F204CE4A218E17D0BD3A49F2">
    <w:name w:val="7D454A2D7F204CE4A218E17D0BD3A49F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5F2F7827B4747309F5602F7529E16442">
    <w:name w:val="85F2F7827B4747309F5602F7529E1644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3450569CC1B249A4A2FAF8DADFC13EF12">
    <w:name w:val="3450569CC1B249A4A2FAF8DADFC13EF12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95D543CAD0DF449DBA4138B0ADCBD8EA1">
    <w:name w:val="95D543CAD0DF449DBA4138B0ADCBD8EA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FA9EB1B64F483AB6E74AE3DE91F5111">
    <w:name w:val="A0FA9EB1B64F483AB6E74AE3DE91F511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157C2C87EA04E6BB394D6907E4197F91">
    <w:name w:val="6157C2C87EA04E6BB394D6907E4197F9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0896E078F684150BE9ABD9FDA5C48671">
    <w:name w:val="A0896E078F684150BE9ABD9FDA5C4867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32A8DE1D3DA4F3A8F912AC8E5BFBCFE1">
    <w:name w:val="132A8DE1D3DA4F3A8F912AC8E5BFBCFE1"/>
    <w:rsid w:val="00DD7FED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0BC0D5B69924D70A3CBAD06AB0831F0">
    <w:name w:val="B0BC0D5B69924D70A3CBAD06AB0831F0"/>
    <w:rsid w:val="00DD7FED"/>
  </w:style>
  <w:style w:type="paragraph" w:customStyle="1" w:styleId="73EEF3718B104C8C9FE55A4B0D00EF1A">
    <w:name w:val="73EEF3718B104C8C9FE55A4B0D00EF1A"/>
    <w:rsid w:val="00833B59"/>
  </w:style>
  <w:style w:type="paragraph" w:customStyle="1" w:styleId="F86496ADBB9E401FAE0B2F9F6AB831ED">
    <w:name w:val="F86496ADBB9E401FAE0B2F9F6AB831ED"/>
    <w:rsid w:val="00833B59"/>
  </w:style>
  <w:style w:type="paragraph" w:customStyle="1" w:styleId="1CB8881BA2AE4A73BCB65A790FEC5E1D">
    <w:name w:val="1CB8881BA2AE4A73BCB65A790FEC5E1D"/>
    <w:rsid w:val="00833B59"/>
  </w:style>
  <w:style w:type="paragraph" w:customStyle="1" w:styleId="684F3100259A4A8F832548D0A6FC3456">
    <w:name w:val="684F3100259A4A8F832548D0A6FC3456"/>
    <w:rsid w:val="00833B59"/>
  </w:style>
  <w:style w:type="paragraph" w:customStyle="1" w:styleId="D8DA514AE99C4707B514C24DBEBDA177">
    <w:name w:val="D8DA514AE99C4707B514C24DBEBDA177"/>
    <w:rsid w:val="00833B59"/>
  </w:style>
  <w:style w:type="paragraph" w:customStyle="1" w:styleId="85B47570CFE54333B532EB8648B8A057">
    <w:name w:val="85B47570CFE54333B532EB8648B8A057"/>
    <w:rsid w:val="00833B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purl.org/dc/terms/"/>
    <ds:schemaRef ds:uri="6dc4bcd6-49db-4c07-9060-8acfc67cef9f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fb0879af-3eba-417a-a55a-ffe6dcd6ca7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voluntariado.dotx</Template>
  <TotalTime>0</TotalTime>
  <Pages>2</Pages>
  <Words>305</Words>
  <Characters>1681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2022-10-24T09:57:00Z</dcterms:created>
  <dcterms:modified xsi:type="dcterms:W3CDTF">2022-10-24T09:57:00Z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