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6452" w:rsidRPr="00DF53FA" w:rsidRDefault="00A46452" w:rsidP="009B5324">
      <w:pPr>
        <w:spacing w:after="0" w:line="240" w:lineRule="auto"/>
        <w:rPr>
          <w:rFonts w:ascii="Calibri" w:eastAsia="Calibri" w:hAnsi="Calibri" w:cs="Calibri"/>
          <w:b/>
          <w:color w:val="305F93"/>
          <w:w w:val="105"/>
          <w:sz w:val="24"/>
          <w:szCs w:val="22"/>
          <w:lang w:val="en-US"/>
        </w:rPr>
      </w:pPr>
      <w:r w:rsidRPr="00DF53FA">
        <w:rPr>
          <w:rFonts w:ascii="Calibri" w:eastAsia="Calibri" w:hAnsi="Calibri" w:cs="Calibri"/>
          <w:b/>
          <w:color w:val="305F93"/>
          <w:w w:val="105"/>
          <w:sz w:val="24"/>
          <w:szCs w:val="22"/>
          <w:lang w:val="en-US"/>
        </w:rPr>
        <w:t>DATOS DEL SOLICITANTE</w:t>
      </w:r>
      <w:r w:rsidR="00E5447A" w:rsidRPr="00DF53FA">
        <w:rPr>
          <w:rFonts w:ascii="Calibri" w:eastAsia="Calibri" w:hAnsi="Calibri" w:cs="Calibri"/>
          <w:b/>
          <w:color w:val="305F93"/>
          <w:w w:val="105"/>
          <w:sz w:val="24"/>
          <w:szCs w:val="22"/>
          <w:lang w:val="en-US"/>
        </w:rPr>
        <w:t xml:space="preserve">-RESPONSABLE DE LA UNIDAD ORGANIZATIVA </w:t>
      </w:r>
      <w:r w:rsidR="00027208">
        <w:rPr>
          <w:rFonts w:ascii="Calibri" w:eastAsia="Calibri" w:hAnsi="Calibri" w:cs="Calibri"/>
          <w:b/>
          <w:color w:val="305F93"/>
          <w:w w:val="105"/>
          <w:sz w:val="24"/>
          <w:szCs w:val="22"/>
          <w:lang w:val="en-US"/>
        </w:rPr>
        <w:t xml:space="preserve">DE LA UAL </w:t>
      </w:r>
      <w:r w:rsidR="00E5447A" w:rsidRPr="00DF53FA">
        <w:rPr>
          <w:rFonts w:ascii="Calibri" w:eastAsia="Calibri" w:hAnsi="Calibri" w:cs="Calibri"/>
          <w:b/>
          <w:color w:val="305F93"/>
          <w:w w:val="105"/>
          <w:sz w:val="24"/>
          <w:szCs w:val="22"/>
          <w:lang w:val="en-US"/>
        </w:rPr>
        <w:t xml:space="preserve">A LA QUE </w:t>
      </w:r>
      <w:r w:rsidR="00D7411F">
        <w:rPr>
          <w:rFonts w:ascii="Calibri" w:eastAsia="Calibri" w:hAnsi="Calibri" w:cs="Calibri"/>
          <w:b/>
          <w:color w:val="305F93"/>
          <w:w w:val="105"/>
          <w:sz w:val="24"/>
          <w:szCs w:val="22"/>
          <w:lang w:val="en-US"/>
        </w:rPr>
        <w:t xml:space="preserve">SE ADSCRIBIRÁ </w:t>
      </w:r>
      <w:r w:rsidR="00E5447A" w:rsidRPr="00DF53FA">
        <w:rPr>
          <w:rFonts w:ascii="Calibri" w:eastAsia="Calibri" w:hAnsi="Calibri" w:cs="Calibri"/>
          <w:b/>
          <w:color w:val="305F93"/>
          <w:w w:val="105"/>
          <w:sz w:val="24"/>
          <w:szCs w:val="22"/>
          <w:lang w:val="en-US"/>
        </w:rPr>
        <w:t>EL BIEN</w:t>
      </w:r>
      <w:r w:rsidRPr="00DF53FA">
        <w:rPr>
          <w:rFonts w:ascii="Calibri" w:eastAsia="Calibri" w:hAnsi="Calibri" w:cs="Calibri"/>
          <w:b/>
          <w:color w:val="305F93"/>
          <w:w w:val="105"/>
          <w:sz w:val="24"/>
          <w:szCs w:val="22"/>
          <w:lang w:val="en-US"/>
        </w:rPr>
        <w:t>:</w:t>
      </w:r>
    </w:p>
    <w:tbl>
      <w:tblPr>
        <w:tblStyle w:val="Tablaconcuadrcula"/>
        <w:tblW w:w="9611" w:type="dxa"/>
        <w:tblLook w:val="04A0" w:firstRow="1" w:lastRow="0" w:firstColumn="1" w:lastColumn="0" w:noHBand="0" w:noVBand="1"/>
      </w:tblPr>
      <w:tblGrid>
        <w:gridCol w:w="1975"/>
        <w:gridCol w:w="3529"/>
        <w:gridCol w:w="1025"/>
        <w:gridCol w:w="3076"/>
        <w:gridCol w:w="6"/>
      </w:tblGrid>
      <w:tr w:rsidR="00A46452" w:rsidTr="00DF53FA">
        <w:trPr>
          <w:cantSplit/>
          <w:trHeight w:val="397"/>
        </w:trPr>
        <w:tc>
          <w:tcPr>
            <w:tcW w:w="1975" w:type="dxa"/>
            <w:vAlign w:val="center"/>
          </w:tcPr>
          <w:p w:rsidR="00A46452" w:rsidRPr="00675F56" w:rsidRDefault="00A46452" w:rsidP="005A5C5D">
            <w:pPr>
              <w:rPr>
                <w:b/>
                <w:color w:val="auto"/>
              </w:rPr>
            </w:pPr>
            <w:r w:rsidRPr="00675F56">
              <w:rPr>
                <w:b/>
                <w:color w:val="auto"/>
              </w:rPr>
              <w:t>Nombre</w:t>
            </w:r>
          </w:p>
        </w:tc>
        <w:sdt>
          <w:sdtPr>
            <w:rPr>
              <w:b/>
            </w:rPr>
            <w:id w:val="-173189204"/>
            <w:placeholder>
              <w:docPart w:val="DefaultPlaceholder_-1854013440"/>
            </w:placeholder>
          </w:sdtPr>
          <w:sdtEndPr/>
          <w:sdtContent>
            <w:tc>
              <w:tcPr>
                <w:tcW w:w="7636" w:type="dxa"/>
                <w:gridSpan w:val="4"/>
                <w:vAlign w:val="center"/>
              </w:tcPr>
              <w:p w:rsidR="00A46452" w:rsidRPr="00FC44B8" w:rsidRDefault="000E005C" w:rsidP="00CD61DF">
                <w:pPr>
                  <w:rPr>
                    <w:b/>
                  </w:rPr>
                </w:pPr>
                <w:r w:rsidRPr="00FC44B8">
                  <w:rPr>
                    <w:rStyle w:val="Textodelmarcadordeposicin"/>
                    <w:rFonts w:cstheme="minorHAnsi"/>
                    <w:szCs w:val="22"/>
                  </w:rPr>
                  <w:t>Escriba aquí su nombre</w:t>
                </w:r>
              </w:p>
            </w:tc>
          </w:sdtContent>
        </w:sdt>
      </w:tr>
      <w:tr w:rsidR="00A46452" w:rsidTr="00DF53FA">
        <w:trPr>
          <w:cantSplit/>
          <w:trHeight w:val="397"/>
        </w:trPr>
        <w:tc>
          <w:tcPr>
            <w:tcW w:w="1975" w:type="dxa"/>
            <w:vAlign w:val="center"/>
          </w:tcPr>
          <w:p w:rsidR="00A46452" w:rsidRPr="00675F56" w:rsidRDefault="00A46452" w:rsidP="005A5C5D">
            <w:pPr>
              <w:rPr>
                <w:b/>
                <w:color w:val="auto"/>
              </w:rPr>
            </w:pPr>
            <w:r w:rsidRPr="00675F56">
              <w:rPr>
                <w:b/>
                <w:color w:val="auto"/>
              </w:rPr>
              <w:t>Apellidos</w:t>
            </w:r>
          </w:p>
        </w:tc>
        <w:sdt>
          <w:sdtPr>
            <w:rPr>
              <w:rStyle w:val="Textodelmarcadordeposicin"/>
              <w:rFonts w:cstheme="minorHAnsi"/>
              <w:szCs w:val="22"/>
            </w:rPr>
            <w:id w:val="-594175491"/>
            <w:placeholder>
              <w:docPart w:val="DefaultPlaceholder_-1854013440"/>
            </w:placeholder>
          </w:sdtPr>
          <w:sdtEndPr>
            <w:rPr>
              <w:rStyle w:val="Textodelmarcadordeposicin"/>
            </w:rPr>
          </w:sdtEndPr>
          <w:sdtContent>
            <w:tc>
              <w:tcPr>
                <w:tcW w:w="7636" w:type="dxa"/>
                <w:gridSpan w:val="4"/>
                <w:vAlign w:val="center"/>
              </w:tcPr>
              <w:p w:rsidR="00A46452" w:rsidRPr="00FC44B8" w:rsidRDefault="000E005C" w:rsidP="00CD61DF">
                <w:pPr>
                  <w:rPr>
                    <w:rStyle w:val="Textodelmarcadordeposicin"/>
                    <w:rFonts w:cstheme="minorHAnsi"/>
                    <w:szCs w:val="22"/>
                  </w:rPr>
                </w:pPr>
                <w:r w:rsidRPr="0031237D">
                  <w:rPr>
                    <w:rStyle w:val="Textodelmarcadordeposicin"/>
                    <w:rFonts w:cstheme="minorHAnsi"/>
                    <w:szCs w:val="22"/>
                  </w:rPr>
                  <w:t>Escriba aquí sus apellidos</w:t>
                </w:r>
              </w:p>
            </w:tc>
          </w:sdtContent>
        </w:sdt>
      </w:tr>
      <w:tr w:rsidR="00A46452" w:rsidTr="00DF53FA">
        <w:trPr>
          <w:cantSplit/>
          <w:trHeight w:val="397"/>
        </w:trPr>
        <w:tc>
          <w:tcPr>
            <w:tcW w:w="1975" w:type="dxa"/>
            <w:vAlign w:val="center"/>
          </w:tcPr>
          <w:p w:rsidR="00A46452" w:rsidRPr="00675F56" w:rsidRDefault="00A46452" w:rsidP="005A5C5D">
            <w:pPr>
              <w:rPr>
                <w:b/>
                <w:color w:val="auto"/>
              </w:rPr>
            </w:pPr>
            <w:r w:rsidRPr="00675F56">
              <w:rPr>
                <w:b/>
                <w:color w:val="auto"/>
              </w:rPr>
              <w:t>DNI</w:t>
            </w:r>
          </w:p>
        </w:tc>
        <w:sdt>
          <w:sdtPr>
            <w:rPr>
              <w:szCs w:val="22"/>
            </w:rPr>
            <w:id w:val="1532219204"/>
            <w:placeholder>
              <w:docPart w:val="B64698C1F6EE49449F2B23346B70B9D8"/>
            </w:placeholder>
            <w:showingPlcHdr/>
            <w:text/>
          </w:sdtPr>
          <w:sdtEndPr/>
          <w:sdtContent>
            <w:tc>
              <w:tcPr>
                <w:tcW w:w="7636" w:type="dxa"/>
                <w:gridSpan w:val="4"/>
                <w:vAlign w:val="center"/>
              </w:tcPr>
              <w:p w:rsidR="00A46452" w:rsidRPr="0031237D" w:rsidRDefault="005A5C5D" w:rsidP="00CD61DF">
                <w:pPr>
                  <w:rPr>
                    <w:szCs w:val="22"/>
                  </w:rPr>
                </w:pPr>
                <w:r w:rsidRPr="0031237D">
                  <w:rPr>
                    <w:rStyle w:val="Textodelmarcadordeposicin"/>
                    <w:rFonts w:cstheme="minorHAnsi"/>
                    <w:szCs w:val="22"/>
                  </w:rPr>
                  <w:t>Escriba aquí su DNI</w:t>
                </w:r>
              </w:p>
            </w:tc>
          </w:sdtContent>
        </w:sdt>
      </w:tr>
      <w:tr w:rsidR="00A46452" w:rsidRPr="00FC44B8" w:rsidTr="00DF53FA">
        <w:trPr>
          <w:gridAfter w:val="1"/>
          <w:wAfter w:w="6" w:type="dxa"/>
          <w:cantSplit/>
          <w:trHeight w:val="397"/>
        </w:trPr>
        <w:tc>
          <w:tcPr>
            <w:tcW w:w="1975" w:type="dxa"/>
            <w:vAlign w:val="center"/>
          </w:tcPr>
          <w:p w:rsidR="00A46452" w:rsidRPr="00675F56" w:rsidRDefault="00A46452" w:rsidP="005A5C5D">
            <w:pPr>
              <w:rPr>
                <w:b/>
                <w:color w:val="auto"/>
              </w:rPr>
            </w:pPr>
            <w:r w:rsidRPr="00675F56">
              <w:rPr>
                <w:b/>
                <w:color w:val="auto"/>
              </w:rPr>
              <w:t>Correo electrónico</w:t>
            </w:r>
          </w:p>
        </w:tc>
        <w:sdt>
          <w:sdtPr>
            <w:rPr>
              <w:rStyle w:val="Estilo1"/>
              <w:rFonts w:cstheme="minorHAnsi"/>
              <w:color w:val="808080"/>
              <w:szCs w:val="22"/>
            </w:rPr>
            <w:id w:val="-1728916757"/>
            <w:placeholder>
              <w:docPart w:val="6EC8E401B332427CAD5226DA6E39C91E"/>
            </w:placeholder>
            <w:showingPlcHdr/>
            <w:text/>
          </w:sdtPr>
          <w:sdtEndPr>
            <w:rPr>
              <w:rStyle w:val="Fuentedeprrafopredeter"/>
              <w:rFonts w:cstheme="minorBidi"/>
              <w:b/>
              <w:szCs w:val="28"/>
            </w:rPr>
          </w:sdtEndPr>
          <w:sdtContent>
            <w:tc>
              <w:tcPr>
                <w:tcW w:w="3529" w:type="dxa"/>
                <w:vAlign w:val="center"/>
              </w:tcPr>
              <w:p w:rsidR="00A46452" w:rsidRPr="00FC44B8" w:rsidRDefault="005A5C5D" w:rsidP="00CD61DF">
                <w:pPr>
                  <w:rPr>
                    <w:b/>
                  </w:rPr>
                </w:pPr>
                <w:r w:rsidRPr="0031237D">
                  <w:rPr>
                    <w:rStyle w:val="Textodelmarcadordeposicin"/>
                    <w:rFonts w:cstheme="minorHAnsi"/>
                    <w:szCs w:val="22"/>
                  </w:rPr>
                  <w:t>Correo electrónico</w:t>
                </w:r>
              </w:p>
            </w:tc>
          </w:sdtContent>
        </w:sdt>
        <w:tc>
          <w:tcPr>
            <w:tcW w:w="1025" w:type="dxa"/>
            <w:vAlign w:val="center"/>
          </w:tcPr>
          <w:p w:rsidR="00A46452" w:rsidRPr="00675F56" w:rsidRDefault="00A46452" w:rsidP="005A5C5D">
            <w:pPr>
              <w:rPr>
                <w:rFonts w:cstheme="minorHAnsi"/>
                <w:color w:val="auto"/>
                <w:szCs w:val="22"/>
              </w:rPr>
            </w:pPr>
            <w:r w:rsidRPr="00675F56">
              <w:rPr>
                <w:rFonts w:cstheme="minorHAnsi"/>
                <w:b/>
                <w:color w:val="auto"/>
                <w:szCs w:val="22"/>
              </w:rPr>
              <w:t>Teléfono</w:t>
            </w:r>
          </w:p>
        </w:tc>
        <w:sdt>
          <w:sdtPr>
            <w:rPr>
              <w:szCs w:val="22"/>
            </w:rPr>
            <w:id w:val="-2066563035"/>
            <w:placeholder>
              <w:docPart w:val="672676E80E44401580BB762AF852AEE3"/>
            </w:placeholder>
            <w:showingPlcHdr/>
            <w:text/>
          </w:sdtPr>
          <w:sdtEndPr/>
          <w:sdtContent>
            <w:tc>
              <w:tcPr>
                <w:tcW w:w="3076" w:type="dxa"/>
                <w:vAlign w:val="center"/>
              </w:tcPr>
              <w:p w:rsidR="00A46452" w:rsidRPr="00CD61DF" w:rsidRDefault="005A5C5D" w:rsidP="00CD61DF">
                <w:pPr>
                  <w:rPr>
                    <w:szCs w:val="22"/>
                  </w:rPr>
                </w:pPr>
                <w:r w:rsidRPr="0031237D">
                  <w:rPr>
                    <w:rStyle w:val="Textodelmarcadordeposicin"/>
                    <w:rFonts w:cstheme="minorHAnsi"/>
                    <w:szCs w:val="22"/>
                  </w:rPr>
                  <w:t>Teléfono de contacto</w:t>
                </w:r>
              </w:p>
            </w:tc>
          </w:sdtContent>
        </w:sdt>
      </w:tr>
    </w:tbl>
    <w:p w:rsidR="00A46452" w:rsidRDefault="00A46452">
      <w:pPr>
        <w:rPr>
          <w:b/>
        </w:rPr>
      </w:pPr>
    </w:p>
    <w:p w:rsidR="00FF7A7C" w:rsidRPr="00DF53FA" w:rsidRDefault="00FF7A7C" w:rsidP="009B5324">
      <w:pPr>
        <w:spacing w:after="0" w:line="240" w:lineRule="auto"/>
        <w:rPr>
          <w:rFonts w:ascii="Calibri" w:eastAsia="Calibri" w:hAnsi="Calibri" w:cs="Calibri"/>
          <w:b/>
          <w:color w:val="305F93"/>
          <w:w w:val="105"/>
          <w:sz w:val="24"/>
          <w:szCs w:val="22"/>
          <w:lang w:val="en-US"/>
        </w:rPr>
      </w:pPr>
      <w:r w:rsidRPr="00DF53FA">
        <w:rPr>
          <w:rFonts w:ascii="Calibri" w:eastAsia="Calibri" w:hAnsi="Calibri" w:cs="Calibri"/>
          <w:b/>
          <w:color w:val="305F93"/>
          <w:w w:val="105"/>
          <w:sz w:val="24"/>
          <w:szCs w:val="22"/>
          <w:lang w:val="en-US"/>
        </w:rPr>
        <w:t>DATOS DE</w:t>
      </w:r>
      <w:r w:rsidR="00D7411F">
        <w:rPr>
          <w:rFonts w:ascii="Calibri" w:eastAsia="Calibri" w:hAnsi="Calibri" w:cs="Calibri"/>
          <w:b/>
          <w:color w:val="305F93"/>
          <w:w w:val="105"/>
          <w:sz w:val="24"/>
          <w:szCs w:val="22"/>
          <w:lang w:val="en-US"/>
        </w:rPr>
        <w:t>L SUJETO CEDENTE</w:t>
      </w:r>
      <w:r w:rsidRPr="00DF53FA">
        <w:rPr>
          <w:rFonts w:ascii="Calibri" w:eastAsia="Calibri" w:hAnsi="Calibri" w:cs="Calibri"/>
          <w:b/>
          <w:color w:val="305F93"/>
          <w:w w:val="105"/>
          <w:sz w:val="24"/>
          <w:szCs w:val="22"/>
          <w:lang w:val="en-US"/>
        </w:rPr>
        <w:t>:</w:t>
      </w:r>
    </w:p>
    <w:tbl>
      <w:tblPr>
        <w:tblStyle w:val="Tablaconcuadrcula"/>
        <w:tblW w:w="9611" w:type="dxa"/>
        <w:tblLook w:val="04A0" w:firstRow="1" w:lastRow="0" w:firstColumn="1" w:lastColumn="0" w:noHBand="0" w:noVBand="1"/>
      </w:tblPr>
      <w:tblGrid>
        <w:gridCol w:w="2075"/>
        <w:gridCol w:w="3605"/>
        <w:gridCol w:w="1025"/>
        <w:gridCol w:w="2900"/>
        <w:gridCol w:w="6"/>
      </w:tblGrid>
      <w:tr w:rsidR="00BD16DB" w:rsidTr="00DF53FA">
        <w:trPr>
          <w:cantSplit/>
          <w:trHeight w:val="397"/>
        </w:trPr>
        <w:tc>
          <w:tcPr>
            <w:tcW w:w="2075" w:type="dxa"/>
            <w:vAlign w:val="center"/>
          </w:tcPr>
          <w:p w:rsidR="00FF7A7C" w:rsidRPr="00675F56" w:rsidRDefault="00027208" w:rsidP="00027208">
            <w:pPr>
              <w:rPr>
                <w:b/>
                <w:color w:val="auto"/>
              </w:rPr>
            </w:pPr>
            <w:r>
              <w:rPr>
                <w:b/>
                <w:color w:val="auto"/>
              </w:rPr>
              <w:t>Entidad</w:t>
            </w:r>
            <w:r w:rsidR="00057239" w:rsidRPr="00675F56">
              <w:rPr>
                <w:b/>
                <w:color w:val="auto"/>
              </w:rPr>
              <w:t xml:space="preserve"> </w:t>
            </w:r>
            <w:r>
              <w:rPr>
                <w:b/>
                <w:color w:val="auto"/>
              </w:rPr>
              <w:t>cedente</w:t>
            </w:r>
          </w:p>
        </w:tc>
        <w:sdt>
          <w:sdtPr>
            <w:rPr>
              <w:b/>
            </w:rPr>
            <w:id w:val="1760330779"/>
            <w:placeholder>
              <w:docPart w:val="31BE356D475246A59472CD448D70D3B4"/>
            </w:placeholder>
          </w:sdtPr>
          <w:sdtEndPr/>
          <w:sdtContent>
            <w:tc>
              <w:tcPr>
                <w:tcW w:w="7536" w:type="dxa"/>
                <w:gridSpan w:val="4"/>
                <w:vAlign w:val="center"/>
              </w:tcPr>
              <w:p w:rsidR="00FF7A7C" w:rsidRDefault="00057239" w:rsidP="00027208">
                <w:pPr>
                  <w:jc w:val="both"/>
                  <w:rPr>
                    <w:b/>
                  </w:rPr>
                </w:pPr>
                <w:r w:rsidRPr="0031237D">
                  <w:rPr>
                    <w:rStyle w:val="Textodelmarcadordeposicin"/>
                  </w:rPr>
                  <w:t xml:space="preserve">Entidad </w:t>
                </w:r>
                <w:r w:rsidR="00027208">
                  <w:rPr>
                    <w:rStyle w:val="Textodelmarcadordeposicin"/>
                  </w:rPr>
                  <w:t>cedente, solo en caso de persona jurídica</w:t>
                </w:r>
              </w:p>
            </w:tc>
          </w:sdtContent>
        </w:sdt>
      </w:tr>
      <w:tr w:rsidR="00A46F90" w:rsidTr="001268F7">
        <w:trPr>
          <w:cantSplit/>
          <w:trHeight w:val="397"/>
        </w:trPr>
        <w:tc>
          <w:tcPr>
            <w:tcW w:w="2075" w:type="dxa"/>
            <w:vAlign w:val="center"/>
          </w:tcPr>
          <w:p w:rsidR="00A46F90" w:rsidRPr="00675F56" w:rsidRDefault="00A46F90" w:rsidP="001268F7">
            <w:pPr>
              <w:rPr>
                <w:b/>
                <w:color w:val="auto"/>
              </w:rPr>
            </w:pPr>
            <w:r>
              <w:rPr>
                <w:b/>
                <w:color w:val="auto"/>
              </w:rPr>
              <w:t>Nombre y apellidos</w:t>
            </w:r>
          </w:p>
        </w:tc>
        <w:sdt>
          <w:sdtPr>
            <w:id w:val="1281301266"/>
            <w:placeholder>
              <w:docPart w:val="67436BE2564D416280D32132C3056E78"/>
            </w:placeholder>
          </w:sdtPr>
          <w:sdtEndPr/>
          <w:sdtContent>
            <w:tc>
              <w:tcPr>
                <w:tcW w:w="7536" w:type="dxa"/>
                <w:gridSpan w:val="4"/>
                <w:vAlign w:val="center"/>
              </w:tcPr>
              <w:p w:rsidR="00A46F90" w:rsidRDefault="00A46F90" w:rsidP="001268F7">
                <w:pPr>
                  <w:jc w:val="both"/>
                  <w:rPr>
                    <w:b/>
                  </w:rPr>
                </w:pPr>
                <w:r w:rsidRPr="0031237D">
                  <w:rPr>
                    <w:rStyle w:val="Textodelmarcadordeposicin"/>
                  </w:rPr>
                  <w:t xml:space="preserve">Nombre y apellidos de la persona </w:t>
                </w:r>
                <w:r>
                  <w:rPr>
                    <w:rStyle w:val="Textodelmarcadordeposicin"/>
                  </w:rPr>
                  <w:t>física cedente o del representante de la entidad cedente</w:t>
                </w:r>
              </w:p>
            </w:tc>
          </w:sdtContent>
        </w:sdt>
      </w:tr>
      <w:tr w:rsidR="00A46F90" w:rsidTr="001268F7">
        <w:trPr>
          <w:gridAfter w:val="1"/>
          <w:wAfter w:w="6" w:type="dxa"/>
          <w:cantSplit/>
          <w:trHeight w:val="397"/>
        </w:trPr>
        <w:tc>
          <w:tcPr>
            <w:tcW w:w="2075" w:type="dxa"/>
            <w:vAlign w:val="center"/>
          </w:tcPr>
          <w:p w:rsidR="00A46F90" w:rsidRPr="00675F56" w:rsidRDefault="00A46F90" w:rsidP="001268F7">
            <w:pPr>
              <w:rPr>
                <w:b/>
                <w:color w:val="auto"/>
              </w:rPr>
            </w:pPr>
            <w:r w:rsidRPr="00675F56">
              <w:rPr>
                <w:b/>
                <w:color w:val="auto"/>
              </w:rPr>
              <w:t>Cargo en la entidad</w:t>
            </w:r>
          </w:p>
        </w:tc>
        <w:sdt>
          <w:sdtPr>
            <w:id w:val="203304225"/>
            <w:placeholder>
              <w:docPart w:val="B252B5819A1346098396E5B9D3408F49"/>
            </w:placeholder>
          </w:sdtPr>
          <w:sdtEndPr/>
          <w:sdtContent>
            <w:tc>
              <w:tcPr>
                <w:tcW w:w="7530" w:type="dxa"/>
                <w:gridSpan w:val="3"/>
                <w:vAlign w:val="center"/>
              </w:tcPr>
              <w:p w:rsidR="00A46F90" w:rsidRPr="00C73C23" w:rsidRDefault="00A46F90" w:rsidP="00E00B86">
                <w:pPr>
                  <w:jc w:val="both"/>
                  <w:rPr>
                    <w:szCs w:val="22"/>
                  </w:rPr>
                </w:pPr>
                <w:r>
                  <w:t xml:space="preserve">Cargo que ocupa </w:t>
                </w:r>
                <w:r>
                  <w:rPr>
                    <w:rStyle w:val="Textodelmarcadordeposicin"/>
                  </w:rPr>
                  <w:t>el representante de la entidad cedente</w:t>
                </w:r>
                <w:r w:rsidR="00E00B86">
                  <w:rPr>
                    <w:rStyle w:val="Textodelmarcadordeposicin"/>
                  </w:rPr>
                  <w:t>, solo en caso de persona jurídica</w:t>
                </w:r>
              </w:p>
            </w:tc>
          </w:sdtContent>
        </w:sdt>
      </w:tr>
      <w:tr w:rsidR="00A46F90" w:rsidTr="001268F7">
        <w:trPr>
          <w:cantSplit/>
          <w:trHeight w:val="397"/>
        </w:trPr>
        <w:tc>
          <w:tcPr>
            <w:tcW w:w="2075" w:type="dxa"/>
            <w:vAlign w:val="center"/>
          </w:tcPr>
          <w:p w:rsidR="00A46F90" w:rsidRDefault="00A46F90" w:rsidP="001268F7">
            <w:pPr>
              <w:rPr>
                <w:b/>
                <w:color w:val="auto"/>
              </w:rPr>
            </w:pPr>
            <w:r>
              <w:rPr>
                <w:b/>
                <w:color w:val="auto"/>
              </w:rPr>
              <w:t>DNI / CIF</w:t>
            </w:r>
          </w:p>
        </w:tc>
        <w:sdt>
          <w:sdtPr>
            <w:id w:val="728191613"/>
            <w:placeholder>
              <w:docPart w:val="DA2478F2B06E4AD298AFC3B8C6A1D961"/>
            </w:placeholder>
          </w:sdtPr>
          <w:sdtEndPr/>
          <w:sdtContent>
            <w:tc>
              <w:tcPr>
                <w:tcW w:w="7536" w:type="dxa"/>
                <w:gridSpan w:val="4"/>
                <w:vAlign w:val="center"/>
              </w:tcPr>
              <w:p w:rsidR="00A46F90" w:rsidRDefault="00A46F90" w:rsidP="001268F7">
                <w:pPr>
                  <w:jc w:val="both"/>
                </w:pPr>
                <w:r>
                  <w:rPr>
                    <w:rStyle w:val="Textodelmarcadordeposicin"/>
                  </w:rPr>
                  <w:t xml:space="preserve">DNI </w:t>
                </w:r>
                <w:r w:rsidRPr="0031237D">
                  <w:rPr>
                    <w:rStyle w:val="Textodelmarcadordeposicin"/>
                  </w:rPr>
                  <w:t xml:space="preserve">de la persona </w:t>
                </w:r>
                <w:r>
                  <w:rPr>
                    <w:rStyle w:val="Textodelmarcadordeposicin"/>
                  </w:rPr>
                  <w:t>física cedente o CIF de la entidad cedente</w:t>
                </w:r>
              </w:p>
            </w:tc>
          </w:sdtContent>
        </w:sdt>
      </w:tr>
      <w:tr w:rsidR="00E00B86" w:rsidTr="001268F7">
        <w:trPr>
          <w:cantSplit/>
          <w:trHeight w:val="397"/>
        </w:trPr>
        <w:tc>
          <w:tcPr>
            <w:tcW w:w="2075" w:type="dxa"/>
            <w:vAlign w:val="center"/>
          </w:tcPr>
          <w:p w:rsidR="00E00B86" w:rsidRPr="00675F56" w:rsidRDefault="00E00B86" w:rsidP="001268F7">
            <w:pPr>
              <w:rPr>
                <w:b/>
                <w:color w:val="auto"/>
              </w:rPr>
            </w:pPr>
            <w:r w:rsidRPr="00675F56">
              <w:rPr>
                <w:b/>
                <w:color w:val="auto"/>
              </w:rPr>
              <w:t>Dirección</w:t>
            </w:r>
          </w:p>
        </w:tc>
        <w:sdt>
          <w:sdtPr>
            <w:rPr>
              <w:b/>
            </w:rPr>
            <w:id w:val="756097594"/>
            <w:placeholder>
              <w:docPart w:val="A3C9A270AFF64F1EA796AC7195DAD65E"/>
            </w:placeholder>
          </w:sdtPr>
          <w:sdtEndPr/>
          <w:sdtContent>
            <w:tc>
              <w:tcPr>
                <w:tcW w:w="7536" w:type="dxa"/>
                <w:gridSpan w:val="4"/>
                <w:vAlign w:val="center"/>
              </w:tcPr>
              <w:p w:rsidR="00E00B86" w:rsidRDefault="00E00B86" w:rsidP="00E00B86">
                <w:pPr>
                  <w:jc w:val="both"/>
                  <w:rPr>
                    <w:b/>
                  </w:rPr>
                </w:pPr>
                <w:r w:rsidRPr="0031237D">
                  <w:rPr>
                    <w:rStyle w:val="Textodelmarcadordeposicin"/>
                  </w:rPr>
                  <w:t>Dirección</w:t>
                </w:r>
                <w:r>
                  <w:rPr>
                    <w:rStyle w:val="Textodelmarcadordeposicin"/>
                  </w:rPr>
                  <w:t xml:space="preserve"> sujeto cedente</w:t>
                </w:r>
              </w:p>
            </w:tc>
          </w:sdtContent>
        </w:sdt>
      </w:tr>
      <w:tr w:rsidR="00E00B86" w:rsidTr="001268F7">
        <w:trPr>
          <w:gridAfter w:val="1"/>
          <w:wAfter w:w="6" w:type="dxa"/>
          <w:cantSplit/>
          <w:trHeight w:val="397"/>
        </w:trPr>
        <w:tc>
          <w:tcPr>
            <w:tcW w:w="2075" w:type="dxa"/>
            <w:vAlign w:val="center"/>
          </w:tcPr>
          <w:p w:rsidR="00E00B86" w:rsidRPr="00675F56" w:rsidRDefault="00E00B86" w:rsidP="001268F7">
            <w:pPr>
              <w:rPr>
                <w:b/>
                <w:color w:val="auto"/>
              </w:rPr>
            </w:pPr>
            <w:r w:rsidRPr="00675F56">
              <w:rPr>
                <w:b/>
                <w:color w:val="auto"/>
              </w:rPr>
              <w:t>Correo electrónico</w:t>
            </w:r>
          </w:p>
        </w:tc>
        <w:sdt>
          <w:sdtPr>
            <w:rPr>
              <w:szCs w:val="22"/>
            </w:rPr>
            <w:id w:val="-779872079"/>
            <w:placeholder>
              <w:docPart w:val="6B5B93D34DDD407A8176C60F345DECDF"/>
            </w:placeholder>
            <w:showingPlcHdr/>
            <w:text/>
          </w:sdtPr>
          <w:sdtEndPr/>
          <w:sdtContent>
            <w:tc>
              <w:tcPr>
                <w:tcW w:w="3605" w:type="dxa"/>
                <w:vAlign w:val="center"/>
              </w:tcPr>
              <w:p w:rsidR="00E00B86" w:rsidRPr="00C73C23" w:rsidRDefault="00E00B86" w:rsidP="001268F7">
                <w:pPr>
                  <w:jc w:val="both"/>
                  <w:rPr>
                    <w:szCs w:val="22"/>
                  </w:rPr>
                </w:pPr>
                <w:r w:rsidRPr="0031237D">
                  <w:rPr>
                    <w:rStyle w:val="Textodelmarcadordeposicin"/>
                    <w:szCs w:val="22"/>
                  </w:rPr>
                  <w:t>Correo electrónico</w:t>
                </w:r>
              </w:p>
            </w:tc>
          </w:sdtContent>
        </w:sdt>
        <w:tc>
          <w:tcPr>
            <w:tcW w:w="1025" w:type="dxa"/>
            <w:vAlign w:val="center"/>
          </w:tcPr>
          <w:p w:rsidR="00E00B86" w:rsidRPr="00675F56" w:rsidRDefault="00E00B86" w:rsidP="001268F7">
            <w:pPr>
              <w:rPr>
                <w:b/>
                <w:color w:val="auto"/>
              </w:rPr>
            </w:pPr>
            <w:r w:rsidRPr="00675F56">
              <w:rPr>
                <w:b/>
                <w:color w:val="auto"/>
              </w:rPr>
              <w:t>Teléfono</w:t>
            </w:r>
          </w:p>
        </w:tc>
        <w:sdt>
          <w:sdtPr>
            <w:rPr>
              <w:szCs w:val="22"/>
            </w:rPr>
            <w:id w:val="-2053988905"/>
            <w:placeholder>
              <w:docPart w:val="E58670930AC24D2C87D71CC97E0EF362"/>
            </w:placeholder>
            <w:showingPlcHdr/>
            <w:text/>
          </w:sdtPr>
          <w:sdtEndPr/>
          <w:sdtContent>
            <w:tc>
              <w:tcPr>
                <w:tcW w:w="2900" w:type="dxa"/>
                <w:vAlign w:val="center"/>
              </w:tcPr>
              <w:p w:rsidR="00E00B86" w:rsidRPr="00C73C23" w:rsidRDefault="00E00B86" w:rsidP="001268F7">
                <w:pPr>
                  <w:jc w:val="both"/>
                  <w:rPr>
                    <w:szCs w:val="22"/>
                  </w:rPr>
                </w:pPr>
                <w:r w:rsidRPr="0031237D">
                  <w:rPr>
                    <w:rStyle w:val="Textodelmarcadordeposicin"/>
                    <w:szCs w:val="22"/>
                  </w:rPr>
                  <w:t>Teléfono de contacto</w:t>
                </w:r>
              </w:p>
            </w:tc>
          </w:sdtContent>
        </w:sdt>
      </w:tr>
    </w:tbl>
    <w:p w:rsidR="00FF7A7C" w:rsidRDefault="00FF7A7C" w:rsidP="00FF7A7C">
      <w:pPr>
        <w:rPr>
          <w:b/>
        </w:rPr>
      </w:pPr>
    </w:p>
    <w:p w:rsidR="00F5374E" w:rsidRPr="00DF53FA" w:rsidRDefault="00F5374E" w:rsidP="00F5374E">
      <w:pPr>
        <w:spacing w:after="0" w:line="240" w:lineRule="auto"/>
        <w:rPr>
          <w:rFonts w:ascii="Calibri" w:eastAsia="Calibri" w:hAnsi="Calibri" w:cs="Calibri"/>
          <w:b/>
          <w:color w:val="305F93"/>
          <w:w w:val="105"/>
          <w:sz w:val="24"/>
          <w:szCs w:val="22"/>
          <w:lang w:val="en-US"/>
        </w:rPr>
      </w:pPr>
      <w:r w:rsidRPr="00DF53FA">
        <w:rPr>
          <w:rFonts w:ascii="Calibri" w:eastAsia="Calibri" w:hAnsi="Calibri" w:cs="Calibri"/>
          <w:b/>
          <w:color w:val="305F93"/>
          <w:w w:val="105"/>
          <w:sz w:val="24"/>
          <w:szCs w:val="22"/>
          <w:lang w:val="en-US"/>
        </w:rPr>
        <w:t>DESCRIPCIÓN DEL BIEN:</w:t>
      </w:r>
    </w:p>
    <w:tbl>
      <w:tblPr>
        <w:tblStyle w:val="Tablaconcuadrcula"/>
        <w:tblW w:w="9611" w:type="dxa"/>
        <w:tblLook w:val="04A0" w:firstRow="1" w:lastRow="0" w:firstColumn="1" w:lastColumn="0" w:noHBand="0" w:noVBand="1"/>
      </w:tblPr>
      <w:tblGrid>
        <w:gridCol w:w="2830"/>
        <w:gridCol w:w="6781"/>
      </w:tblGrid>
      <w:tr w:rsidR="00F5374E" w:rsidTr="00DF53FA">
        <w:trPr>
          <w:cantSplit/>
          <w:trHeight w:val="397"/>
        </w:trPr>
        <w:tc>
          <w:tcPr>
            <w:tcW w:w="2830" w:type="dxa"/>
            <w:vAlign w:val="center"/>
          </w:tcPr>
          <w:p w:rsidR="00F5374E" w:rsidRPr="00675F56" w:rsidRDefault="009174D1" w:rsidP="002F2F68">
            <w:pPr>
              <w:rPr>
                <w:b/>
                <w:color w:val="auto"/>
              </w:rPr>
            </w:pPr>
            <w:r w:rsidRPr="00675F56">
              <w:rPr>
                <w:b/>
                <w:color w:val="auto"/>
              </w:rPr>
              <w:t>Descripción</w:t>
            </w:r>
          </w:p>
        </w:tc>
        <w:sdt>
          <w:sdtPr>
            <w:rPr>
              <w:rStyle w:val="Textodelmarcadordeposicin"/>
            </w:rPr>
            <w:id w:val="792797827"/>
            <w:placeholder>
              <w:docPart w:val="F48FC1F6AD12429CAD9151D28DD612A3"/>
            </w:placeholder>
          </w:sdtPr>
          <w:sdtEndPr>
            <w:rPr>
              <w:rStyle w:val="Textodelmarcadordeposicin"/>
            </w:rPr>
          </w:sdtEndPr>
          <w:sdtContent>
            <w:tc>
              <w:tcPr>
                <w:tcW w:w="6781" w:type="dxa"/>
                <w:vAlign w:val="center"/>
              </w:tcPr>
              <w:p w:rsidR="00F5374E" w:rsidRPr="00057239" w:rsidRDefault="00F47D67" w:rsidP="009F5959">
                <w:pPr>
                  <w:jc w:val="both"/>
                  <w:rPr>
                    <w:rStyle w:val="Textodelmarcadordeposicin"/>
                  </w:rPr>
                </w:pPr>
                <w:r w:rsidRPr="0031237D">
                  <w:rPr>
                    <w:rStyle w:val="Textodelmarcadordeposicin"/>
                  </w:rPr>
                  <w:t>Descripción del bien</w:t>
                </w:r>
                <w:r w:rsidR="003B0DBA" w:rsidRPr="0031237D">
                  <w:rPr>
                    <w:rStyle w:val="Textodelmarcadordeposicin"/>
                  </w:rPr>
                  <w:t xml:space="preserve"> incluyendo</w:t>
                </w:r>
                <w:r w:rsidRPr="0031237D">
                  <w:rPr>
                    <w:rStyle w:val="Textodelmarcadordeposicin"/>
                  </w:rPr>
                  <w:t xml:space="preserve"> Marca. Modelo. Nº de serie</w:t>
                </w:r>
                <w:r w:rsidR="003B0DBA" w:rsidRPr="0031237D">
                  <w:rPr>
                    <w:rStyle w:val="Textodelmarcadordeposicin"/>
                  </w:rPr>
                  <w:t xml:space="preserve"> en su caso</w:t>
                </w:r>
                <w:r w:rsidRPr="0031237D">
                  <w:rPr>
                    <w:rStyle w:val="Textodelmarcadordeposicin"/>
                  </w:rPr>
                  <w:t>.</w:t>
                </w:r>
              </w:p>
            </w:tc>
          </w:sdtContent>
        </w:sdt>
      </w:tr>
      <w:tr w:rsidR="00F5374E" w:rsidTr="00DF53FA">
        <w:trPr>
          <w:cantSplit/>
          <w:trHeight w:val="397"/>
        </w:trPr>
        <w:tc>
          <w:tcPr>
            <w:tcW w:w="2830" w:type="dxa"/>
            <w:vAlign w:val="center"/>
          </w:tcPr>
          <w:p w:rsidR="00F5374E" w:rsidRPr="00675F56" w:rsidRDefault="00A23471" w:rsidP="002F2F68">
            <w:pPr>
              <w:rPr>
                <w:b/>
                <w:color w:val="auto"/>
              </w:rPr>
            </w:pPr>
            <w:r w:rsidRPr="00675F56">
              <w:rPr>
                <w:b/>
                <w:color w:val="auto"/>
              </w:rPr>
              <w:t>Ubicación</w:t>
            </w:r>
          </w:p>
        </w:tc>
        <w:sdt>
          <w:sdtPr>
            <w:rPr>
              <w:rStyle w:val="Textodelmarcadordeposicin"/>
            </w:rPr>
            <w:id w:val="798419092"/>
            <w:placeholder>
              <w:docPart w:val="CC964A73A8B14FDC9979E045AA37B966"/>
            </w:placeholder>
          </w:sdtPr>
          <w:sdtEndPr>
            <w:rPr>
              <w:rStyle w:val="Textodelmarcadordeposicin"/>
            </w:rPr>
          </w:sdtEndPr>
          <w:sdtContent>
            <w:tc>
              <w:tcPr>
                <w:tcW w:w="6781" w:type="dxa"/>
                <w:vAlign w:val="center"/>
              </w:tcPr>
              <w:p w:rsidR="00F5374E" w:rsidRPr="00C73C23" w:rsidRDefault="00E00B86" w:rsidP="00FC6F26">
                <w:pPr>
                  <w:jc w:val="both"/>
                  <w:rPr>
                    <w:szCs w:val="22"/>
                  </w:rPr>
                </w:pPr>
                <w:r>
                  <w:rPr>
                    <w:rStyle w:val="Textodelmarcadordeposicin"/>
                  </w:rPr>
                  <w:t xml:space="preserve">Dependencia física donde </w:t>
                </w:r>
                <w:r w:rsidR="00FC6F26">
                  <w:rPr>
                    <w:rStyle w:val="Textodelmarcadordeposicin"/>
                  </w:rPr>
                  <w:t>quedará ubicado</w:t>
                </w:r>
                <w:r>
                  <w:rPr>
                    <w:rStyle w:val="Textodelmarcadordeposicin"/>
                  </w:rPr>
                  <w:t xml:space="preserve"> el bien en </w:t>
                </w:r>
                <w:r w:rsidRPr="0031237D">
                  <w:rPr>
                    <w:rStyle w:val="Textodelmarcadordeposicin"/>
                  </w:rPr>
                  <w:t>la UAL</w:t>
                </w:r>
              </w:p>
            </w:tc>
          </w:sdtContent>
        </w:sdt>
      </w:tr>
      <w:tr w:rsidR="0014666A" w:rsidTr="00DF53FA">
        <w:trPr>
          <w:cantSplit/>
          <w:trHeight w:val="397"/>
        </w:trPr>
        <w:tc>
          <w:tcPr>
            <w:tcW w:w="2830" w:type="dxa"/>
            <w:vAlign w:val="center"/>
          </w:tcPr>
          <w:p w:rsidR="0014666A" w:rsidRPr="00675F56" w:rsidRDefault="0014666A" w:rsidP="002F2F68">
            <w:pPr>
              <w:rPr>
                <w:b/>
                <w:color w:val="auto"/>
              </w:rPr>
            </w:pPr>
            <w:r w:rsidRPr="00675F56">
              <w:rPr>
                <w:b/>
                <w:color w:val="auto"/>
              </w:rPr>
              <w:t>Valoración</w:t>
            </w:r>
          </w:p>
        </w:tc>
        <w:sdt>
          <w:sdtPr>
            <w:rPr>
              <w:rStyle w:val="Textodelmarcadordeposicin"/>
            </w:rPr>
            <w:id w:val="785862203"/>
            <w:placeholder>
              <w:docPart w:val="DefaultPlaceholder_-1854013440"/>
            </w:placeholder>
            <w:text/>
          </w:sdtPr>
          <w:sdtEndPr>
            <w:rPr>
              <w:rStyle w:val="Textodelmarcadordeposicin"/>
            </w:rPr>
          </w:sdtEndPr>
          <w:sdtContent>
            <w:tc>
              <w:tcPr>
                <w:tcW w:w="6781" w:type="dxa"/>
                <w:vAlign w:val="center"/>
              </w:tcPr>
              <w:p w:rsidR="0014666A" w:rsidRDefault="00E00B86" w:rsidP="00E00B86">
                <w:pPr>
                  <w:jc w:val="both"/>
                  <w:rPr>
                    <w:b/>
                  </w:rPr>
                </w:pPr>
                <w:r>
                  <w:rPr>
                    <w:rStyle w:val="Textodelmarcadordeposicin"/>
                  </w:rPr>
                  <w:t>Valoración</w:t>
                </w:r>
                <w:r w:rsidR="0014666A" w:rsidRPr="0031237D">
                  <w:rPr>
                    <w:rStyle w:val="Textodelmarcadordeposicin"/>
                  </w:rPr>
                  <w:t xml:space="preserve"> del bien</w:t>
                </w:r>
              </w:p>
            </w:tc>
          </w:sdtContent>
        </w:sdt>
      </w:tr>
      <w:tr w:rsidR="005F6CB9" w:rsidTr="00DF53FA">
        <w:trPr>
          <w:cantSplit/>
          <w:trHeight w:val="397"/>
        </w:trPr>
        <w:tc>
          <w:tcPr>
            <w:tcW w:w="2830" w:type="dxa"/>
            <w:vAlign w:val="center"/>
          </w:tcPr>
          <w:p w:rsidR="005F6CB9" w:rsidRPr="00675F56" w:rsidRDefault="005F6CB9" w:rsidP="002F2F68">
            <w:pPr>
              <w:rPr>
                <w:b/>
                <w:color w:val="auto"/>
              </w:rPr>
            </w:pPr>
            <w:r w:rsidRPr="00675F56">
              <w:rPr>
                <w:b/>
                <w:color w:val="auto"/>
              </w:rPr>
              <w:t>Unidad organizativa</w:t>
            </w:r>
          </w:p>
        </w:tc>
        <w:sdt>
          <w:sdtPr>
            <w:rPr>
              <w:rStyle w:val="Textodelmarcadordeposicin"/>
            </w:rPr>
            <w:id w:val="-140115023"/>
            <w:placeholder>
              <w:docPart w:val="DefaultPlaceholder_-1854013440"/>
            </w:placeholder>
          </w:sdtPr>
          <w:sdtEndPr>
            <w:rPr>
              <w:rStyle w:val="Textodelmarcadordeposicin"/>
            </w:rPr>
          </w:sdtEndPr>
          <w:sdtContent>
            <w:tc>
              <w:tcPr>
                <w:tcW w:w="6781" w:type="dxa"/>
                <w:vAlign w:val="center"/>
              </w:tcPr>
              <w:p w:rsidR="005F6CB9" w:rsidRPr="00AD423E" w:rsidRDefault="00AD423E" w:rsidP="00E00B86">
                <w:pPr>
                  <w:jc w:val="both"/>
                  <w:rPr>
                    <w:rStyle w:val="Textodelmarcadordeposicin"/>
                  </w:rPr>
                </w:pPr>
                <w:r w:rsidRPr="0031237D">
                  <w:rPr>
                    <w:rStyle w:val="Textodelmarcadordeposicin"/>
                  </w:rPr>
                  <w:t>Unidad organizativa de la UAL a la que se adscri</w:t>
                </w:r>
                <w:r w:rsidR="00E00B86">
                  <w:rPr>
                    <w:rStyle w:val="Textodelmarcadordeposicin"/>
                  </w:rPr>
                  <w:t>birá</w:t>
                </w:r>
                <w:r w:rsidRPr="0031237D">
                  <w:rPr>
                    <w:rStyle w:val="Textodelmarcadordeposicin"/>
                  </w:rPr>
                  <w:t xml:space="preserve"> el bien</w:t>
                </w:r>
              </w:p>
            </w:tc>
          </w:sdtContent>
        </w:sdt>
      </w:tr>
      <w:tr w:rsidR="005F6CB9" w:rsidTr="00DF53FA">
        <w:trPr>
          <w:cantSplit/>
          <w:trHeight w:val="3290"/>
        </w:trPr>
        <w:tc>
          <w:tcPr>
            <w:tcW w:w="2830" w:type="dxa"/>
            <w:vAlign w:val="center"/>
          </w:tcPr>
          <w:p w:rsidR="005F6CB9" w:rsidRPr="00675F56" w:rsidRDefault="005F6CB9" w:rsidP="002F2F68">
            <w:pPr>
              <w:rPr>
                <w:b/>
                <w:color w:val="auto"/>
              </w:rPr>
            </w:pPr>
            <w:r w:rsidRPr="00675F56">
              <w:rPr>
                <w:b/>
                <w:color w:val="auto"/>
              </w:rPr>
              <w:t>Imagen de bien</w:t>
            </w:r>
          </w:p>
        </w:tc>
        <w:sdt>
          <w:sdtPr>
            <w:rPr>
              <w:b/>
            </w:rPr>
            <w:id w:val="-1953464761"/>
            <w:showingPlcHdr/>
            <w:picture/>
          </w:sdtPr>
          <w:sdtEndPr/>
          <w:sdtContent>
            <w:tc>
              <w:tcPr>
                <w:tcW w:w="6781" w:type="dxa"/>
                <w:vAlign w:val="center"/>
              </w:tcPr>
              <w:p w:rsidR="005F6CB9" w:rsidRDefault="005F6CB9" w:rsidP="009F5959">
                <w:pPr>
                  <w:jc w:val="center"/>
                  <w:rPr>
                    <w:b/>
                  </w:rPr>
                </w:pPr>
                <w:r>
                  <w:rPr>
                    <w:b/>
                    <w:noProof/>
                    <w:lang w:eastAsia="es-ES"/>
                  </w:rPr>
                  <w:drawing>
                    <wp:inline distT="0" distB="0" distL="0" distR="0">
                      <wp:extent cx="1905000" cy="1905000"/>
                      <wp:effectExtent l="0" t="0" r="0" b="0"/>
                      <wp:docPr id="1" name="Imagen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5000" cy="190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p w:rsidR="00A46452" w:rsidRDefault="00A46452">
      <w:pPr>
        <w:rPr>
          <w:b/>
        </w:rPr>
      </w:pPr>
    </w:p>
    <w:p w:rsidR="00DE3A93" w:rsidRDefault="00DE3A93">
      <w:pPr>
        <w:rPr>
          <w:b/>
        </w:rPr>
      </w:pPr>
    </w:p>
    <w:p w:rsidR="004033E1" w:rsidRPr="00DF53FA" w:rsidRDefault="004033E1" w:rsidP="004033E1">
      <w:pPr>
        <w:spacing w:after="0" w:line="240" w:lineRule="auto"/>
        <w:rPr>
          <w:rFonts w:ascii="Calibri" w:eastAsia="Calibri" w:hAnsi="Calibri" w:cs="Calibri"/>
          <w:b/>
          <w:color w:val="305F93"/>
          <w:w w:val="105"/>
          <w:sz w:val="24"/>
          <w:szCs w:val="22"/>
          <w:lang w:val="en-US"/>
        </w:rPr>
      </w:pPr>
      <w:r w:rsidRPr="00DF53FA">
        <w:rPr>
          <w:rFonts w:ascii="Calibri" w:eastAsia="Calibri" w:hAnsi="Calibri" w:cs="Calibri"/>
          <w:b/>
          <w:color w:val="305F93"/>
          <w:w w:val="105"/>
          <w:sz w:val="24"/>
          <w:szCs w:val="22"/>
          <w:lang w:val="en-US"/>
        </w:rPr>
        <w:lastRenderedPageBreak/>
        <w:t>CARACTERÍSTICAS DEL TRASLADO:</w:t>
      </w:r>
    </w:p>
    <w:tbl>
      <w:tblPr>
        <w:tblStyle w:val="Tablaconcuadrcula"/>
        <w:tblW w:w="9230" w:type="dxa"/>
        <w:tblLook w:val="04A0" w:firstRow="1" w:lastRow="0" w:firstColumn="1" w:lastColumn="0" w:noHBand="0" w:noVBand="1"/>
      </w:tblPr>
      <w:tblGrid>
        <w:gridCol w:w="1980"/>
        <w:gridCol w:w="3730"/>
        <w:gridCol w:w="1035"/>
        <w:gridCol w:w="2485"/>
      </w:tblGrid>
      <w:tr w:rsidR="004033E1" w:rsidTr="00080888">
        <w:trPr>
          <w:cantSplit/>
          <w:trHeight w:val="397"/>
        </w:trPr>
        <w:tc>
          <w:tcPr>
            <w:tcW w:w="1980" w:type="dxa"/>
            <w:vAlign w:val="center"/>
          </w:tcPr>
          <w:p w:rsidR="004033E1" w:rsidRPr="00675F56" w:rsidRDefault="004033E1" w:rsidP="00FC6F26">
            <w:pPr>
              <w:rPr>
                <w:b/>
                <w:color w:val="auto"/>
              </w:rPr>
            </w:pPr>
            <w:r w:rsidRPr="00675F56">
              <w:rPr>
                <w:b/>
                <w:color w:val="auto"/>
              </w:rPr>
              <w:t>Justificación de</w:t>
            </w:r>
            <w:r w:rsidR="00F064F8" w:rsidRPr="00675F56">
              <w:rPr>
                <w:b/>
                <w:color w:val="auto"/>
              </w:rPr>
              <w:t xml:space="preserve">l </w:t>
            </w:r>
            <w:r w:rsidR="00FC6F26">
              <w:rPr>
                <w:b/>
                <w:color w:val="auto"/>
              </w:rPr>
              <w:t>propósito</w:t>
            </w:r>
          </w:p>
        </w:tc>
        <w:sdt>
          <w:sdtPr>
            <w:rPr>
              <w:rStyle w:val="Textodelmarcadordeposicin"/>
              <w:rFonts w:cstheme="minorHAnsi"/>
              <w:szCs w:val="22"/>
            </w:rPr>
            <w:id w:val="160518250"/>
            <w:placeholder>
              <w:docPart w:val="DefaultPlaceholder_-1854013440"/>
            </w:placeholder>
          </w:sdtPr>
          <w:sdtEndPr>
            <w:rPr>
              <w:rStyle w:val="Textodelmarcadordeposicin"/>
            </w:rPr>
          </w:sdtEndPr>
          <w:sdtContent>
            <w:tc>
              <w:tcPr>
                <w:tcW w:w="7250" w:type="dxa"/>
                <w:gridSpan w:val="3"/>
                <w:vAlign w:val="center"/>
              </w:tcPr>
              <w:p w:rsidR="004033E1" w:rsidRPr="00675F56" w:rsidRDefault="004033E1" w:rsidP="00FC6F26">
                <w:pPr>
                  <w:rPr>
                    <w:rStyle w:val="Textodelmarcadordeposicin"/>
                    <w:rFonts w:cstheme="minorHAnsi"/>
                    <w:szCs w:val="22"/>
                  </w:rPr>
                </w:pPr>
                <w:r w:rsidRPr="00675F56">
                  <w:rPr>
                    <w:rStyle w:val="Textodelmarcadordeposicin"/>
                    <w:rFonts w:cstheme="minorHAnsi"/>
                    <w:szCs w:val="22"/>
                  </w:rPr>
                  <w:t xml:space="preserve">Razones por las que </w:t>
                </w:r>
                <w:r w:rsidR="00FC6F26">
                  <w:rPr>
                    <w:rStyle w:val="Textodelmarcadordeposicin"/>
                    <w:rFonts w:cstheme="minorHAnsi"/>
                    <w:szCs w:val="22"/>
                  </w:rPr>
                  <w:t>la aceptación de la cesión resulta conveniente para los intereses de la UAL</w:t>
                </w:r>
              </w:p>
            </w:tc>
          </w:sdtContent>
        </w:sdt>
      </w:tr>
      <w:tr w:rsidR="004033E1" w:rsidTr="00080888">
        <w:trPr>
          <w:cantSplit/>
          <w:trHeight w:val="397"/>
        </w:trPr>
        <w:tc>
          <w:tcPr>
            <w:tcW w:w="1980" w:type="dxa"/>
            <w:vAlign w:val="center"/>
          </w:tcPr>
          <w:p w:rsidR="004033E1" w:rsidRPr="00675F56" w:rsidRDefault="00D35B51" w:rsidP="00080888">
            <w:pPr>
              <w:rPr>
                <w:b/>
                <w:color w:val="auto"/>
              </w:rPr>
            </w:pPr>
            <w:r w:rsidRPr="00675F56">
              <w:rPr>
                <w:b/>
                <w:color w:val="auto"/>
              </w:rPr>
              <w:t>D</w:t>
            </w:r>
            <w:r w:rsidR="00057D6F" w:rsidRPr="00675F56">
              <w:rPr>
                <w:b/>
                <w:color w:val="auto"/>
              </w:rPr>
              <w:t>estino</w:t>
            </w:r>
          </w:p>
        </w:tc>
        <w:sdt>
          <w:sdtPr>
            <w:rPr>
              <w:rStyle w:val="Textodelmarcadordeposicin"/>
              <w:rFonts w:cstheme="minorHAnsi"/>
              <w:szCs w:val="22"/>
            </w:rPr>
            <w:id w:val="1049111788"/>
            <w:placeholder>
              <w:docPart w:val="DefaultPlaceholder_-1854013440"/>
            </w:placeholder>
          </w:sdtPr>
          <w:sdtEndPr>
            <w:rPr>
              <w:rStyle w:val="Textodelmarcadordeposicin"/>
            </w:rPr>
          </w:sdtEndPr>
          <w:sdtContent>
            <w:tc>
              <w:tcPr>
                <w:tcW w:w="7250" w:type="dxa"/>
                <w:gridSpan w:val="3"/>
                <w:vAlign w:val="center"/>
              </w:tcPr>
              <w:p w:rsidR="004033E1" w:rsidRPr="00675F56" w:rsidRDefault="00D35B51" w:rsidP="00FC6F26">
                <w:pPr>
                  <w:rPr>
                    <w:rStyle w:val="Textodelmarcadordeposicin"/>
                    <w:rFonts w:cstheme="minorHAnsi"/>
                    <w:szCs w:val="22"/>
                  </w:rPr>
                </w:pPr>
                <w:r w:rsidRPr="00675F56">
                  <w:rPr>
                    <w:rStyle w:val="Textodelmarcadordeposicin"/>
                    <w:rFonts w:cstheme="minorHAnsi"/>
                    <w:szCs w:val="22"/>
                  </w:rPr>
                  <w:t xml:space="preserve">Destino concreto que tendrá el bien en la </w:t>
                </w:r>
                <w:r w:rsidR="00FC6F26">
                  <w:rPr>
                    <w:rStyle w:val="Textodelmarcadordeposicin"/>
                    <w:rFonts w:cstheme="minorHAnsi"/>
                    <w:szCs w:val="22"/>
                  </w:rPr>
                  <w:t>UAL</w:t>
                </w:r>
              </w:p>
            </w:tc>
          </w:sdtContent>
        </w:sdt>
      </w:tr>
      <w:tr w:rsidR="004033E1" w:rsidTr="00080888">
        <w:trPr>
          <w:cantSplit/>
          <w:trHeight w:val="397"/>
        </w:trPr>
        <w:tc>
          <w:tcPr>
            <w:tcW w:w="1980" w:type="dxa"/>
            <w:vAlign w:val="center"/>
          </w:tcPr>
          <w:p w:rsidR="004033E1" w:rsidRPr="00675F56" w:rsidRDefault="00057D6F" w:rsidP="00080888">
            <w:pPr>
              <w:rPr>
                <w:b/>
                <w:color w:val="auto"/>
              </w:rPr>
            </w:pPr>
            <w:r w:rsidRPr="00675F56">
              <w:rPr>
                <w:b/>
                <w:color w:val="auto"/>
              </w:rPr>
              <w:t>Responsable</w:t>
            </w:r>
          </w:p>
        </w:tc>
        <w:sdt>
          <w:sdtPr>
            <w:rPr>
              <w:rStyle w:val="Textodelmarcadordeposicin"/>
              <w:rFonts w:cstheme="minorHAnsi"/>
              <w:szCs w:val="22"/>
            </w:rPr>
            <w:id w:val="1039782456"/>
            <w:placeholder>
              <w:docPart w:val="DefaultPlaceholder_-1854013440"/>
            </w:placeholder>
          </w:sdtPr>
          <w:sdtEndPr>
            <w:rPr>
              <w:rStyle w:val="Textodelmarcadordeposicin"/>
            </w:rPr>
          </w:sdtEndPr>
          <w:sdtContent>
            <w:tc>
              <w:tcPr>
                <w:tcW w:w="7250" w:type="dxa"/>
                <w:gridSpan w:val="3"/>
                <w:vAlign w:val="center"/>
              </w:tcPr>
              <w:p w:rsidR="002217A5" w:rsidRPr="00675F56" w:rsidRDefault="00057D6F" w:rsidP="003705C0">
                <w:pPr>
                  <w:rPr>
                    <w:rStyle w:val="Textodelmarcadordeposicin"/>
                    <w:rFonts w:cstheme="minorHAnsi"/>
                    <w:szCs w:val="22"/>
                  </w:rPr>
                </w:pPr>
                <w:r w:rsidRPr="00675F56">
                  <w:rPr>
                    <w:rStyle w:val="Textodelmarcadordeposicin"/>
                    <w:rFonts w:cstheme="minorHAnsi"/>
                    <w:szCs w:val="22"/>
                  </w:rPr>
                  <w:t xml:space="preserve">Nombre y apellidos de la persona </w:t>
                </w:r>
                <w:r w:rsidR="00F3045D" w:rsidRPr="00675F56">
                  <w:rPr>
                    <w:rStyle w:val="Textodelmarcadordeposicin"/>
                    <w:rFonts w:cstheme="minorHAnsi"/>
                    <w:szCs w:val="22"/>
                  </w:rPr>
                  <w:t>responsable del traslado</w:t>
                </w:r>
              </w:p>
            </w:tc>
          </w:sdtContent>
        </w:sdt>
      </w:tr>
      <w:tr w:rsidR="00460886" w:rsidTr="00080888">
        <w:trPr>
          <w:cantSplit/>
          <w:trHeight w:val="397"/>
        </w:trPr>
        <w:tc>
          <w:tcPr>
            <w:tcW w:w="1980" w:type="dxa"/>
            <w:vAlign w:val="center"/>
          </w:tcPr>
          <w:p w:rsidR="00460886" w:rsidRPr="00675F56" w:rsidRDefault="00460886" w:rsidP="00080888">
            <w:pPr>
              <w:rPr>
                <w:b/>
                <w:color w:val="auto"/>
              </w:rPr>
            </w:pPr>
            <w:r w:rsidRPr="00675F56">
              <w:rPr>
                <w:b/>
                <w:color w:val="auto"/>
              </w:rPr>
              <w:t>Correo electrónico</w:t>
            </w:r>
          </w:p>
        </w:tc>
        <w:sdt>
          <w:sdtPr>
            <w:id w:val="-869837950"/>
            <w:placeholder>
              <w:docPart w:val="A0896E078F684150BE9ABD9FDA5C4867"/>
            </w:placeholder>
            <w:showingPlcHdr/>
            <w:text/>
          </w:sdtPr>
          <w:sdtEndPr/>
          <w:sdtContent>
            <w:tc>
              <w:tcPr>
                <w:tcW w:w="3730" w:type="dxa"/>
                <w:vAlign w:val="center"/>
              </w:tcPr>
              <w:p w:rsidR="00460886" w:rsidRPr="00675F56" w:rsidRDefault="00460886" w:rsidP="003705C0">
                <w:r w:rsidRPr="00675F56">
                  <w:rPr>
                    <w:rStyle w:val="Textodelmarcadordeposicin"/>
                    <w:rFonts w:cstheme="minorHAnsi"/>
                    <w:szCs w:val="22"/>
                  </w:rPr>
                  <w:t>Correo electrónico</w:t>
                </w:r>
              </w:p>
            </w:tc>
          </w:sdtContent>
        </w:sdt>
        <w:tc>
          <w:tcPr>
            <w:tcW w:w="1035" w:type="dxa"/>
            <w:vAlign w:val="center"/>
          </w:tcPr>
          <w:p w:rsidR="00460886" w:rsidRPr="00675F56" w:rsidRDefault="00460886" w:rsidP="00080888">
            <w:pPr>
              <w:rPr>
                <w:rFonts w:cstheme="minorHAnsi"/>
                <w:color w:val="auto"/>
                <w:szCs w:val="22"/>
              </w:rPr>
            </w:pPr>
            <w:r w:rsidRPr="00675F56">
              <w:rPr>
                <w:rFonts w:cstheme="minorHAnsi"/>
                <w:b/>
                <w:color w:val="auto"/>
                <w:szCs w:val="22"/>
              </w:rPr>
              <w:t>Teléfono</w:t>
            </w:r>
          </w:p>
        </w:tc>
        <w:sdt>
          <w:sdtPr>
            <w:rPr>
              <w:rFonts w:cstheme="minorHAnsi"/>
              <w:szCs w:val="22"/>
            </w:rPr>
            <w:id w:val="154505361"/>
            <w:placeholder>
              <w:docPart w:val="132A8DE1D3DA4F3A8F912AC8E5BFBCFE"/>
            </w:placeholder>
            <w:showingPlcHdr/>
            <w:text/>
          </w:sdtPr>
          <w:sdtEndPr/>
          <w:sdtContent>
            <w:tc>
              <w:tcPr>
                <w:tcW w:w="2485" w:type="dxa"/>
                <w:vAlign w:val="center"/>
              </w:tcPr>
              <w:p w:rsidR="00460886" w:rsidRPr="00675F56" w:rsidRDefault="00460886" w:rsidP="00080888">
                <w:pPr>
                  <w:rPr>
                    <w:rFonts w:cstheme="minorHAnsi"/>
                    <w:szCs w:val="22"/>
                  </w:rPr>
                </w:pPr>
                <w:r w:rsidRPr="00675F56">
                  <w:rPr>
                    <w:rStyle w:val="Textodelmarcadordeposicin"/>
                    <w:rFonts w:cstheme="minorHAnsi"/>
                    <w:szCs w:val="22"/>
                  </w:rPr>
                  <w:t>Teléfono de contacto</w:t>
                </w:r>
              </w:p>
            </w:tc>
          </w:sdtContent>
        </w:sdt>
      </w:tr>
      <w:tr w:rsidR="00E10470" w:rsidTr="00B415E1">
        <w:trPr>
          <w:cantSplit/>
          <w:trHeight w:val="397"/>
        </w:trPr>
        <w:tc>
          <w:tcPr>
            <w:tcW w:w="1980" w:type="dxa"/>
            <w:vAlign w:val="center"/>
          </w:tcPr>
          <w:p w:rsidR="00E10470" w:rsidRPr="00675F56" w:rsidRDefault="00E10470" w:rsidP="00080888">
            <w:pPr>
              <w:rPr>
                <w:b/>
                <w:color w:val="auto"/>
              </w:rPr>
            </w:pPr>
            <w:r>
              <w:rPr>
                <w:b/>
                <w:color w:val="auto"/>
              </w:rPr>
              <w:t>Tipo de cesión</w:t>
            </w:r>
          </w:p>
        </w:tc>
        <w:sdt>
          <w:sdtPr>
            <w:id w:val="-1513756982"/>
            <w:placeholder>
              <w:docPart w:val="F86496ADBB9E401FAE0B2F9F6AB831ED"/>
            </w:placeholder>
            <w:showingPlcHdr/>
            <w:dropDownList>
              <w:listItem w:displayText="Uso" w:value="Uso"/>
              <w:listItem w:displayText="Propiedad" w:value="Propiedad"/>
            </w:dropDownList>
          </w:sdtPr>
          <w:sdtEndPr/>
          <w:sdtContent>
            <w:tc>
              <w:tcPr>
                <w:tcW w:w="7250" w:type="dxa"/>
                <w:gridSpan w:val="3"/>
                <w:vAlign w:val="center"/>
              </w:tcPr>
              <w:p w:rsidR="00E10470" w:rsidRDefault="00E10470" w:rsidP="00080888">
                <w:pPr>
                  <w:rPr>
                    <w:rFonts w:cstheme="minorHAnsi"/>
                    <w:szCs w:val="22"/>
                  </w:rPr>
                </w:pPr>
                <w:r w:rsidRPr="00D857C2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</w:tr>
      <w:tr w:rsidR="0062544C" w:rsidTr="00B415E1">
        <w:trPr>
          <w:cantSplit/>
          <w:trHeight w:val="397"/>
        </w:trPr>
        <w:tc>
          <w:tcPr>
            <w:tcW w:w="1980" w:type="dxa"/>
            <w:vAlign w:val="center"/>
          </w:tcPr>
          <w:p w:rsidR="0062544C" w:rsidRDefault="0062544C" w:rsidP="00080888">
            <w:pPr>
              <w:rPr>
                <w:b/>
                <w:color w:val="auto"/>
              </w:rPr>
            </w:pPr>
            <w:r>
              <w:rPr>
                <w:b/>
                <w:color w:val="auto"/>
              </w:rPr>
              <w:t>Plazo de cesión</w:t>
            </w:r>
          </w:p>
        </w:tc>
        <w:sdt>
          <w:sdtPr>
            <w:rPr>
              <w:rStyle w:val="Textodelmarcadordeposicin"/>
              <w:rFonts w:cstheme="minorHAnsi"/>
              <w:szCs w:val="22"/>
            </w:rPr>
            <w:id w:val="-189996613"/>
            <w:placeholder>
              <w:docPart w:val="1CB8881BA2AE4A73BCB65A790FEC5E1D"/>
            </w:placeholder>
          </w:sdtPr>
          <w:sdtEndPr>
            <w:rPr>
              <w:rStyle w:val="Textodelmarcadordeposicin"/>
            </w:rPr>
          </w:sdtEndPr>
          <w:sdtContent>
            <w:tc>
              <w:tcPr>
                <w:tcW w:w="7250" w:type="dxa"/>
                <w:gridSpan w:val="3"/>
                <w:vAlign w:val="center"/>
              </w:tcPr>
              <w:p w:rsidR="0062544C" w:rsidRDefault="0062544C" w:rsidP="0062544C">
                <w:r>
                  <w:rPr>
                    <w:rStyle w:val="Textodelmarcadordeposicin"/>
                    <w:rFonts w:cstheme="minorHAnsi"/>
                    <w:szCs w:val="22"/>
                  </w:rPr>
                  <w:t>Plazo por el que se acuerda la cesión</w:t>
                </w:r>
              </w:p>
            </w:tc>
          </w:sdtContent>
        </w:sdt>
      </w:tr>
      <w:tr w:rsidR="002A5FE2" w:rsidTr="00080888">
        <w:trPr>
          <w:cantSplit/>
          <w:trHeight w:val="397"/>
        </w:trPr>
        <w:tc>
          <w:tcPr>
            <w:tcW w:w="1980" w:type="dxa"/>
            <w:vAlign w:val="center"/>
          </w:tcPr>
          <w:p w:rsidR="002A5FE2" w:rsidRPr="00675F56" w:rsidRDefault="001C27A3" w:rsidP="00080888">
            <w:pPr>
              <w:rPr>
                <w:b/>
                <w:color w:val="auto"/>
              </w:rPr>
            </w:pPr>
            <w:r w:rsidRPr="00675F56">
              <w:rPr>
                <w:b/>
                <w:color w:val="auto"/>
              </w:rPr>
              <w:t>Fecha fin de cesión</w:t>
            </w:r>
          </w:p>
        </w:tc>
        <w:sdt>
          <w:sdtPr>
            <w:rPr>
              <w:rStyle w:val="Textodelmarcadordeposicin"/>
              <w:rFonts w:cstheme="minorHAnsi"/>
              <w:szCs w:val="22"/>
            </w:rPr>
            <w:id w:val="-2139717998"/>
            <w:placeholder>
              <w:docPart w:val="DefaultPlaceholder_-1854013438"/>
            </w:placeholder>
            <w:date>
              <w:dateFormat w:val="dd/MM/yyyy"/>
              <w:lid w:val="es-ES"/>
              <w:storeMappedDataAs w:val="dateTime"/>
              <w:calendar w:val="gregorian"/>
            </w:date>
          </w:sdtPr>
          <w:sdtEndPr>
            <w:rPr>
              <w:rStyle w:val="Textodelmarcadordeposicin"/>
            </w:rPr>
          </w:sdtEndPr>
          <w:sdtContent>
            <w:tc>
              <w:tcPr>
                <w:tcW w:w="7250" w:type="dxa"/>
                <w:gridSpan w:val="3"/>
                <w:vAlign w:val="center"/>
              </w:tcPr>
              <w:p w:rsidR="002A5FE2" w:rsidRPr="00675F56" w:rsidRDefault="002A5FE2" w:rsidP="009F5959">
                <w:pPr>
                  <w:jc w:val="both"/>
                  <w:rPr>
                    <w:rFonts w:cstheme="minorHAnsi"/>
                    <w:szCs w:val="22"/>
                  </w:rPr>
                </w:pPr>
                <w:r w:rsidRPr="00675F56">
                  <w:rPr>
                    <w:rStyle w:val="Textodelmarcadordeposicin"/>
                    <w:rFonts w:cstheme="minorHAnsi"/>
                    <w:szCs w:val="22"/>
                  </w:rPr>
                  <w:t>Fecha fin de cesión</w:t>
                </w:r>
              </w:p>
            </w:tc>
          </w:sdtContent>
        </w:sdt>
      </w:tr>
      <w:tr w:rsidR="0014666A" w:rsidTr="00080888">
        <w:trPr>
          <w:cantSplit/>
          <w:trHeight w:val="397"/>
        </w:trPr>
        <w:tc>
          <w:tcPr>
            <w:tcW w:w="1980" w:type="dxa"/>
            <w:vAlign w:val="center"/>
          </w:tcPr>
          <w:p w:rsidR="0014666A" w:rsidRPr="00675F56" w:rsidRDefault="00807AAE" w:rsidP="00080888">
            <w:pPr>
              <w:rPr>
                <w:b/>
                <w:color w:val="auto"/>
              </w:rPr>
            </w:pPr>
            <w:r w:rsidRPr="00675F56">
              <w:rPr>
                <w:b/>
                <w:color w:val="auto"/>
              </w:rPr>
              <w:t>Gastos a cargo de</w:t>
            </w:r>
          </w:p>
        </w:tc>
        <w:sdt>
          <w:sdtPr>
            <w:rPr>
              <w:rStyle w:val="Textodelmarcadordeposicin"/>
              <w:rFonts w:cstheme="minorHAnsi"/>
              <w:szCs w:val="22"/>
            </w:rPr>
            <w:id w:val="1910960213"/>
            <w:placeholder>
              <w:docPart w:val="DefaultPlaceholder_-1854013440"/>
            </w:placeholder>
          </w:sdtPr>
          <w:sdtEndPr>
            <w:rPr>
              <w:rStyle w:val="Textodelmarcadordeposicin"/>
            </w:rPr>
          </w:sdtEndPr>
          <w:sdtContent>
            <w:tc>
              <w:tcPr>
                <w:tcW w:w="7250" w:type="dxa"/>
                <w:gridSpan w:val="3"/>
                <w:vAlign w:val="center"/>
              </w:tcPr>
              <w:p w:rsidR="0014666A" w:rsidRPr="00675F56" w:rsidRDefault="00807AAE" w:rsidP="009F5959">
                <w:pPr>
                  <w:jc w:val="both"/>
                  <w:rPr>
                    <w:rStyle w:val="Textodelmarcadordeposicin"/>
                    <w:rFonts w:cstheme="minorHAnsi"/>
                    <w:szCs w:val="22"/>
                  </w:rPr>
                </w:pPr>
                <w:r w:rsidRPr="00675F56">
                  <w:rPr>
                    <w:rStyle w:val="Textodelmarcadordeposicin"/>
                    <w:rFonts w:cstheme="minorHAnsi"/>
                    <w:szCs w:val="22"/>
                  </w:rPr>
                  <w:t>Se indicará quien correrá con los gastos del traslado</w:t>
                </w:r>
              </w:p>
            </w:tc>
          </w:sdtContent>
        </w:sdt>
      </w:tr>
    </w:tbl>
    <w:p w:rsidR="004033E1" w:rsidRDefault="004033E1">
      <w:pPr>
        <w:rPr>
          <w:rFonts w:ascii="Calibri" w:eastAsia="Times New Roman" w:hAnsi="Calibri" w:cs="Calibri"/>
          <w:b/>
          <w:i/>
          <w:color w:val="000000"/>
          <w:sz w:val="20"/>
          <w:szCs w:val="20"/>
          <w:lang w:eastAsia="es-ES"/>
        </w:rPr>
      </w:pPr>
    </w:p>
    <w:p w:rsidR="009F6F6B" w:rsidRDefault="009F6F6B">
      <w:pPr>
        <w:rPr>
          <w:rFonts w:ascii="Calibri" w:eastAsia="Times New Roman" w:hAnsi="Calibri" w:cs="Calibri"/>
          <w:b/>
          <w:i/>
          <w:color w:val="000000"/>
          <w:sz w:val="20"/>
          <w:szCs w:val="20"/>
          <w:lang w:eastAsia="es-ES"/>
        </w:rPr>
      </w:pPr>
    </w:p>
    <w:p w:rsidR="009F6F6B" w:rsidRDefault="009F6F6B">
      <w:pPr>
        <w:rPr>
          <w:rFonts w:ascii="Calibri" w:eastAsia="Times New Roman" w:hAnsi="Calibri" w:cs="Calibri"/>
          <w:b/>
          <w:i/>
          <w:color w:val="000000"/>
          <w:sz w:val="20"/>
          <w:szCs w:val="20"/>
          <w:lang w:eastAsia="es-ES"/>
        </w:rPr>
      </w:pPr>
    </w:p>
    <w:p w:rsidR="009F6F6B" w:rsidRPr="003535E5" w:rsidRDefault="00BB4FA8" w:rsidP="00BB4FA8">
      <w:pPr>
        <w:rPr>
          <w:rStyle w:val="Textodelmarcadordeposicin"/>
        </w:rPr>
      </w:pPr>
      <w:r w:rsidRPr="003535E5">
        <w:rPr>
          <w:b/>
          <w:color w:val="auto"/>
        </w:rPr>
        <w:t>Fecha:</w:t>
      </w:r>
      <w:r w:rsidRPr="003535E5">
        <w:rPr>
          <w:rFonts w:ascii="Calibri" w:eastAsia="Times New Roman" w:hAnsi="Calibri" w:cs="Calibri"/>
          <w:b/>
          <w:i/>
          <w:color w:val="auto"/>
          <w:sz w:val="18"/>
          <w:szCs w:val="20"/>
          <w:lang w:eastAsia="es-ES"/>
        </w:rPr>
        <w:t xml:space="preserve">    </w:t>
      </w:r>
      <w:sdt>
        <w:sdtPr>
          <w:rPr>
            <w:rStyle w:val="Textodelmarcadordeposicin"/>
            <w:szCs w:val="24"/>
          </w:rPr>
          <w:id w:val="1468162110"/>
          <w:placeholder>
            <w:docPart w:val="DefaultPlaceholder_-1854013438"/>
          </w:placeholder>
          <w:date>
            <w:dateFormat w:val="d' de 'MMMM' de 'yyyy"/>
            <w:lid w:val="es-ES"/>
            <w:storeMappedDataAs w:val="dateTime"/>
            <w:calendar w:val="gregorian"/>
          </w:date>
        </w:sdtPr>
        <w:sdtEndPr>
          <w:rPr>
            <w:rStyle w:val="Textodelmarcadordeposicin"/>
          </w:rPr>
        </w:sdtEndPr>
        <w:sdtContent>
          <w:r w:rsidR="00F3320E" w:rsidRPr="003535E5">
            <w:rPr>
              <w:rStyle w:val="Textodelmarcadordeposicin"/>
              <w:szCs w:val="24"/>
            </w:rPr>
            <w:t>Fecha</w:t>
          </w:r>
        </w:sdtContent>
      </w:sdt>
    </w:p>
    <w:p w:rsidR="004033E1" w:rsidRPr="003535E5" w:rsidRDefault="004033E1">
      <w:pPr>
        <w:rPr>
          <w:rFonts w:ascii="Calibri" w:eastAsia="Times New Roman" w:hAnsi="Calibri" w:cs="Calibri"/>
          <w:b/>
          <w:i/>
          <w:color w:val="000000"/>
          <w:sz w:val="18"/>
          <w:szCs w:val="20"/>
          <w:lang w:eastAsia="es-ES"/>
        </w:rPr>
      </w:pPr>
    </w:p>
    <w:tbl>
      <w:tblPr>
        <w:tblStyle w:val="Tablaconcuadrcula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26"/>
        <w:gridCol w:w="4394"/>
      </w:tblGrid>
      <w:tr w:rsidR="00675F56" w:rsidRPr="003535E5" w:rsidTr="00E0182A">
        <w:tc>
          <w:tcPr>
            <w:tcW w:w="4536" w:type="dxa"/>
          </w:tcPr>
          <w:p w:rsidR="00BB4FA8" w:rsidRPr="003535E5" w:rsidRDefault="00BB4FA8" w:rsidP="00DD37C4">
            <w:pPr>
              <w:rPr>
                <w:b/>
                <w:i/>
                <w:color w:val="auto"/>
              </w:rPr>
            </w:pPr>
            <w:r w:rsidRPr="003535E5">
              <w:rPr>
                <w:b/>
                <w:i/>
                <w:color w:val="auto"/>
              </w:rPr>
              <w:t xml:space="preserve">El / la </w:t>
            </w:r>
            <w:r w:rsidR="00DD37C4">
              <w:rPr>
                <w:b/>
                <w:i/>
                <w:color w:val="auto"/>
              </w:rPr>
              <w:t>solicitante</w:t>
            </w:r>
          </w:p>
        </w:tc>
        <w:tc>
          <w:tcPr>
            <w:tcW w:w="426" w:type="dxa"/>
          </w:tcPr>
          <w:p w:rsidR="00BB4FA8" w:rsidRPr="003535E5" w:rsidRDefault="00BB4FA8">
            <w:pPr>
              <w:rPr>
                <w:b/>
                <w:i/>
                <w:color w:val="auto"/>
              </w:rPr>
            </w:pPr>
          </w:p>
        </w:tc>
        <w:tc>
          <w:tcPr>
            <w:tcW w:w="4394" w:type="dxa"/>
          </w:tcPr>
          <w:p w:rsidR="00BB4FA8" w:rsidRPr="003535E5" w:rsidRDefault="00BB4FA8" w:rsidP="00E0182A">
            <w:pPr>
              <w:ind w:left="-254" w:firstLine="254"/>
              <w:rPr>
                <w:b/>
                <w:i/>
                <w:color w:val="auto"/>
              </w:rPr>
            </w:pPr>
            <w:r w:rsidRPr="003535E5">
              <w:rPr>
                <w:b/>
                <w:i/>
                <w:color w:val="auto"/>
              </w:rPr>
              <w:t>El / la Rector/a</w:t>
            </w:r>
            <w:r w:rsidR="00E0182A">
              <w:rPr>
                <w:b/>
                <w:i/>
                <w:color w:val="auto"/>
              </w:rPr>
              <w:t xml:space="preserve"> de la Universidad de Almería</w:t>
            </w:r>
          </w:p>
        </w:tc>
      </w:tr>
      <w:tr w:rsidR="00675F56" w:rsidRPr="003535E5" w:rsidTr="00E0182A">
        <w:tc>
          <w:tcPr>
            <w:tcW w:w="4536" w:type="dxa"/>
          </w:tcPr>
          <w:p w:rsidR="00BB4FA8" w:rsidRPr="003535E5" w:rsidRDefault="00BB4FA8">
            <w:pPr>
              <w:rPr>
                <w:b/>
                <w:i/>
                <w:color w:val="auto"/>
              </w:rPr>
            </w:pPr>
          </w:p>
          <w:p w:rsidR="00BB4FA8" w:rsidRPr="003535E5" w:rsidRDefault="00BB4FA8">
            <w:pPr>
              <w:rPr>
                <w:b/>
                <w:i/>
                <w:color w:val="auto"/>
              </w:rPr>
            </w:pPr>
          </w:p>
          <w:p w:rsidR="00BB4FA8" w:rsidRPr="003535E5" w:rsidRDefault="00BB4FA8">
            <w:pPr>
              <w:rPr>
                <w:b/>
                <w:i/>
                <w:color w:val="auto"/>
              </w:rPr>
            </w:pPr>
          </w:p>
          <w:p w:rsidR="00BB4FA8" w:rsidRPr="003535E5" w:rsidRDefault="00BB4FA8">
            <w:pPr>
              <w:rPr>
                <w:b/>
                <w:i/>
                <w:color w:val="auto"/>
              </w:rPr>
            </w:pPr>
          </w:p>
          <w:p w:rsidR="00BB4FA8" w:rsidRPr="003535E5" w:rsidRDefault="00BB4FA8">
            <w:pPr>
              <w:rPr>
                <w:b/>
                <w:i/>
                <w:color w:val="auto"/>
              </w:rPr>
            </w:pPr>
          </w:p>
        </w:tc>
        <w:tc>
          <w:tcPr>
            <w:tcW w:w="426" w:type="dxa"/>
          </w:tcPr>
          <w:p w:rsidR="00BB4FA8" w:rsidRPr="003535E5" w:rsidRDefault="00BB4FA8">
            <w:pPr>
              <w:rPr>
                <w:b/>
                <w:i/>
                <w:color w:val="auto"/>
              </w:rPr>
            </w:pPr>
          </w:p>
        </w:tc>
        <w:tc>
          <w:tcPr>
            <w:tcW w:w="4394" w:type="dxa"/>
          </w:tcPr>
          <w:p w:rsidR="00BB4FA8" w:rsidRPr="003535E5" w:rsidRDefault="00BB4FA8">
            <w:pPr>
              <w:rPr>
                <w:b/>
                <w:i/>
                <w:color w:val="auto"/>
              </w:rPr>
            </w:pPr>
          </w:p>
        </w:tc>
      </w:tr>
      <w:tr w:rsidR="00675F56" w:rsidRPr="003535E5" w:rsidTr="00E0182A">
        <w:tc>
          <w:tcPr>
            <w:tcW w:w="4536" w:type="dxa"/>
          </w:tcPr>
          <w:p w:rsidR="00BB4FA8" w:rsidRPr="003535E5" w:rsidRDefault="00BB4FA8" w:rsidP="00AD0350">
            <w:pPr>
              <w:rPr>
                <w:b/>
                <w:i/>
                <w:color w:val="auto"/>
              </w:rPr>
            </w:pPr>
            <w:r w:rsidRPr="003535E5">
              <w:rPr>
                <w:b/>
                <w:i/>
                <w:color w:val="auto"/>
              </w:rPr>
              <w:t xml:space="preserve">Fdo. </w:t>
            </w:r>
            <w:sdt>
              <w:sdtPr>
                <w:rPr>
                  <w:rStyle w:val="Textodelmarcadordeposicin"/>
                  <w:rFonts w:cstheme="minorHAnsi"/>
                  <w:szCs w:val="22"/>
                </w:rPr>
                <w:id w:val="-227767456"/>
                <w:placeholder>
                  <w:docPart w:val="D8DA514AE99C4707B514C24DBEBDA177"/>
                </w:placeholder>
              </w:sdtPr>
              <w:sdtEndPr>
                <w:rPr>
                  <w:rStyle w:val="Textodelmarcadordeposicin"/>
                </w:rPr>
              </w:sdtEndPr>
              <w:sdtContent>
                <w:r w:rsidR="00AD0350" w:rsidRPr="00675F56">
                  <w:rPr>
                    <w:rStyle w:val="Textodelmarcadordeposicin"/>
                    <w:rFonts w:cstheme="minorHAnsi"/>
                    <w:szCs w:val="22"/>
                  </w:rPr>
                  <w:t xml:space="preserve">Nombre y apellidos </w:t>
                </w:r>
                <w:r w:rsidR="00AD0350">
                  <w:rPr>
                    <w:rStyle w:val="Textodelmarcadordeposicin"/>
                    <w:rFonts w:cstheme="minorHAnsi"/>
                    <w:szCs w:val="22"/>
                  </w:rPr>
                  <w:t>solicitante</w:t>
                </w:r>
              </w:sdtContent>
            </w:sdt>
          </w:p>
        </w:tc>
        <w:tc>
          <w:tcPr>
            <w:tcW w:w="426" w:type="dxa"/>
          </w:tcPr>
          <w:p w:rsidR="00BB4FA8" w:rsidRPr="003535E5" w:rsidRDefault="00BB4FA8">
            <w:pPr>
              <w:rPr>
                <w:b/>
                <w:i/>
                <w:color w:val="auto"/>
              </w:rPr>
            </w:pPr>
          </w:p>
        </w:tc>
        <w:tc>
          <w:tcPr>
            <w:tcW w:w="4394" w:type="dxa"/>
          </w:tcPr>
          <w:p w:rsidR="00BB4FA8" w:rsidRPr="003535E5" w:rsidRDefault="00BB4FA8" w:rsidP="00AD0350">
            <w:pPr>
              <w:rPr>
                <w:b/>
                <w:i/>
                <w:color w:val="auto"/>
              </w:rPr>
            </w:pPr>
            <w:r w:rsidRPr="003535E5">
              <w:rPr>
                <w:b/>
                <w:i/>
                <w:color w:val="auto"/>
              </w:rPr>
              <w:t>Fdo.</w:t>
            </w:r>
            <w:r w:rsidR="00AD0350">
              <w:rPr>
                <w:b/>
                <w:i/>
                <w:color w:val="auto"/>
              </w:rPr>
              <w:t xml:space="preserve"> </w:t>
            </w:r>
            <w:sdt>
              <w:sdtPr>
                <w:rPr>
                  <w:rStyle w:val="Textodelmarcadordeposicin"/>
                  <w:rFonts w:cstheme="minorHAnsi"/>
                  <w:szCs w:val="22"/>
                </w:rPr>
                <w:id w:val="1804962790"/>
                <w:placeholder>
                  <w:docPart w:val="85B47570CFE54333B532EB8648B8A057"/>
                </w:placeholder>
              </w:sdtPr>
              <w:sdtEndPr>
                <w:rPr>
                  <w:rStyle w:val="Textodelmarcadordeposicin"/>
                </w:rPr>
              </w:sdtEndPr>
              <w:sdtContent>
                <w:r w:rsidR="00AD0350" w:rsidRPr="00675F56">
                  <w:rPr>
                    <w:rStyle w:val="Textodelmarcadordeposicin"/>
                    <w:rFonts w:cstheme="minorHAnsi"/>
                    <w:szCs w:val="22"/>
                  </w:rPr>
                  <w:t xml:space="preserve">Nombre y apellidos </w:t>
                </w:r>
                <w:r w:rsidR="00AD0350">
                  <w:rPr>
                    <w:rStyle w:val="Textodelmarcadordeposicin"/>
                    <w:rFonts w:cstheme="minorHAnsi"/>
                    <w:szCs w:val="22"/>
                  </w:rPr>
                  <w:t>Rector/a</w:t>
                </w:r>
              </w:sdtContent>
            </w:sdt>
            <w:r w:rsidR="00AD0350">
              <w:rPr>
                <w:b/>
                <w:i/>
                <w:color w:val="auto"/>
              </w:rPr>
              <w:t xml:space="preserve"> </w:t>
            </w:r>
          </w:p>
        </w:tc>
      </w:tr>
    </w:tbl>
    <w:p w:rsidR="009F6F6B" w:rsidRDefault="009F6F6B" w:rsidP="00BB4FA8">
      <w:pPr>
        <w:rPr>
          <w:rFonts w:ascii="Calibri" w:eastAsia="Times New Roman" w:hAnsi="Calibri" w:cs="Calibri"/>
          <w:b/>
          <w:i/>
          <w:color w:val="000000"/>
          <w:sz w:val="20"/>
          <w:szCs w:val="20"/>
          <w:lang w:eastAsia="es-ES"/>
        </w:rPr>
      </w:pPr>
      <w:bookmarkStart w:id="0" w:name="_GoBack"/>
      <w:bookmarkEnd w:id="0"/>
    </w:p>
    <w:sectPr w:rsidR="009F6F6B" w:rsidSect="00DF53FA">
      <w:headerReference w:type="default" r:id="rId11"/>
      <w:pgSz w:w="11906" w:h="16838" w:code="9"/>
      <w:pgMar w:top="1440" w:right="1440" w:bottom="1276" w:left="1228" w:header="993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2D82" w:rsidRDefault="00DC2D82" w:rsidP="00650259">
      <w:pPr>
        <w:spacing w:after="0" w:line="240" w:lineRule="auto"/>
      </w:pPr>
      <w:r>
        <w:separator/>
      </w:r>
    </w:p>
  </w:endnote>
  <w:endnote w:type="continuationSeparator" w:id="0">
    <w:p w:rsidR="00DC2D82" w:rsidRDefault="00DC2D82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15991E5C-AF04-4E73-8B3A-2D5740E9F3D7}"/>
    <w:embedBold r:id="rId2" w:fontKey="{7FE680AF-6A3A-439F-8BD5-F4C459255185}"/>
    <w:embedBoldItalic r:id="rId3" w:fontKey="{9895980F-BA73-49B7-84A7-1CCEE513B48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05DD86D7-9519-4645-9D9B-EE4B723C9160}"/>
    <w:embedBold r:id="rId5" w:fontKey="{217E3FE6-ED42-4834-9C02-D3001F87860F}"/>
    <w:embedItalic r:id="rId6" w:fontKey="{48C3AB9F-D395-4A73-A8A7-F6A2F84DB0A3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5038567C-B136-4A33-826C-93B798B83A8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2D82" w:rsidRDefault="00DC2D82" w:rsidP="00650259">
      <w:pPr>
        <w:spacing w:after="0" w:line="240" w:lineRule="auto"/>
      </w:pPr>
      <w:r>
        <w:separator/>
      </w:r>
    </w:p>
  </w:footnote>
  <w:footnote w:type="continuationSeparator" w:id="0">
    <w:p w:rsidR="00DC2D82" w:rsidRDefault="00DC2D82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924" w:type="dxa"/>
      <w:tblInd w:w="-426" w:type="dxa"/>
      <w:tblLook w:val="04A0" w:firstRow="1" w:lastRow="0" w:firstColumn="1" w:lastColumn="0" w:noHBand="0" w:noVBand="1"/>
    </w:tblPr>
    <w:tblGrid>
      <w:gridCol w:w="2406"/>
      <w:gridCol w:w="7518"/>
    </w:tblGrid>
    <w:tr w:rsidR="00265266" w:rsidRPr="00731F26" w:rsidTr="00DF53FA">
      <w:trPr>
        <w:trHeight w:val="990"/>
      </w:trPr>
      <w:tc>
        <w:tcPr>
          <w:tcW w:w="2406" w:type="dxa"/>
          <w:shd w:val="clear" w:color="auto" w:fill="auto"/>
          <w:vAlign w:val="center"/>
        </w:tcPr>
        <w:p w:rsidR="00576892" w:rsidRPr="00731F26" w:rsidRDefault="005F53F4" w:rsidP="00731F26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 w:rsidRPr="005F53F4">
            <w:rPr>
              <w:rFonts w:ascii="Calibri" w:eastAsia="Calibri" w:hAnsi="Calibri" w:cs="Calibri"/>
              <w:noProof/>
              <w:szCs w:val="22"/>
              <w:lang w:eastAsia="es-ES"/>
            </w:rPr>
            <w:drawing>
              <wp:anchor distT="0" distB="0" distL="0" distR="0" simplePos="0" relativeHeight="251661312" behindDoc="0" locked="0" layoutInCell="1" allowOverlap="1" wp14:anchorId="6F47C791" wp14:editId="2FC00AE6">
                <wp:simplePos x="0" y="0"/>
                <wp:positionH relativeFrom="page">
                  <wp:posOffset>72390</wp:posOffset>
                </wp:positionH>
                <wp:positionV relativeFrom="paragraph">
                  <wp:posOffset>29845</wp:posOffset>
                </wp:positionV>
                <wp:extent cx="1652197" cy="631654"/>
                <wp:effectExtent l="0" t="0" r="0" b="0"/>
                <wp:wrapNone/>
                <wp:docPr id="17" name="image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2.png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2197" cy="6316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518" w:type="dxa"/>
          <w:shd w:val="clear" w:color="auto" w:fill="auto"/>
          <w:vAlign w:val="center"/>
        </w:tcPr>
        <w:p w:rsidR="00576892" w:rsidRPr="005F53F4" w:rsidRDefault="00265266" w:rsidP="00205537">
          <w:pPr>
            <w:spacing w:after="0"/>
            <w:ind w:left="43"/>
            <w:jc w:val="center"/>
            <w:rPr>
              <w:rFonts w:ascii="Corbel" w:eastAsia="Calibri" w:hAnsi="Corbel" w:cs="Times New Roman"/>
              <w:b/>
              <w:color w:val="FFFFFF"/>
              <w:sz w:val="32"/>
              <w:szCs w:val="32"/>
            </w:rPr>
          </w:pPr>
          <w:r w:rsidRPr="00DF53FA">
            <w:rPr>
              <w:rFonts w:ascii="Calibri" w:eastAsia="Calibri" w:hAnsi="Calibri" w:cs="Calibri"/>
              <w:b/>
              <w:color w:val="305F93"/>
              <w:w w:val="105"/>
              <w:sz w:val="36"/>
              <w:szCs w:val="22"/>
              <w:lang w:val="en-US"/>
            </w:rPr>
            <w:t>Autorización</w:t>
          </w:r>
          <w:r w:rsidRPr="00DF53FA">
            <w:rPr>
              <w:rFonts w:ascii="Corbel" w:eastAsia="Calibri" w:hAnsi="Corbel" w:cs="Times New Roman"/>
              <w:b/>
              <w:color w:val="154F77" w:themeColor="accent2" w:themeTint="E6"/>
              <w:sz w:val="48"/>
              <w:szCs w:val="32"/>
            </w:rPr>
            <w:t xml:space="preserve"> </w:t>
          </w:r>
          <w:r w:rsidRPr="00DF53FA">
            <w:rPr>
              <w:rFonts w:ascii="Calibri" w:eastAsia="Calibri" w:hAnsi="Calibri" w:cs="Calibri"/>
              <w:b/>
              <w:color w:val="305F93"/>
              <w:w w:val="105"/>
              <w:sz w:val="36"/>
              <w:szCs w:val="22"/>
              <w:lang w:val="en-US"/>
            </w:rPr>
            <w:t xml:space="preserve">de la </w:t>
          </w:r>
          <w:r w:rsidR="00205537">
            <w:rPr>
              <w:rFonts w:ascii="Calibri" w:eastAsia="Calibri" w:hAnsi="Calibri" w:cs="Calibri"/>
              <w:b/>
              <w:color w:val="305F93"/>
              <w:w w:val="105"/>
              <w:sz w:val="36"/>
              <w:szCs w:val="22"/>
              <w:lang w:val="en-US"/>
            </w:rPr>
            <w:t xml:space="preserve">aceptación </w:t>
          </w:r>
          <w:r w:rsidRPr="00DF53FA">
            <w:rPr>
              <w:rFonts w:ascii="Calibri" w:eastAsia="Calibri" w:hAnsi="Calibri" w:cs="Calibri"/>
              <w:b/>
              <w:color w:val="305F93"/>
              <w:w w:val="105"/>
              <w:sz w:val="36"/>
              <w:szCs w:val="22"/>
              <w:lang w:val="en-US"/>
            </w:rPr>
            <w:t xml:space="preserve">de material inventariable </w:t>
          </w:r>
          <w:r w:rsidR="00205537">
            <w:rPr>
              <w:rFonts w:ascii="Calibri" w:eastAsia="Calibri" w:hAnsi="Calibri" w:cs="Calibri"/>
              <w:b/>
              <w:color w:val="305F93"/>
              <w:w w:val="105"/>
              <w:sz w:val="36"/>
              <w:szCs w:val="22"/>
              <w:lang w:val="en-US"/>
            </w:rPr>
            <w:t>cedido a</w:t>
          </w:r>
          <w:r w:rsidRPr="00DF53FA">
            <w:rPr>
              <w:rFonts w:ascii="Calibri" w:eastAsia="Calibri" w:hAnsi="Calibri" w:cs="Calibri"/>
              <w:b/>
              <w:color w:val="305F93"/>
              <w:w w:val="105"/>
              <w:sz w:val="36"/>
              <w:szCs w:val="22"/>
              <w:lang w:val="en-US"/>
            </w:rPr>
            <w:t xml:space="preserve"> la UAL</w:t>
          </w:r>
        </w:p>
      </w:tc>
    </w:tr>
  </w:tbl>
  <w:p w:rsidR="005F53F4" w:rsidRDefault="005F53F4" w:rsidP="00731F26">
    <w:pPr>
      <w:pStyle w:val="Sinespaciado"/>
    </w:pPr>
  </w:p>
  <w:p w:rsidR="005F53F4" w:rsidRDefault="005F53F4" w:rsidP="00731F26">
    <w:pPr>
      <w:pStyle w:val="Sinespaciado"/>
    </w:pPr>
  </w:p>
  <w:p w:rsidR="00DF53FA" w:rsidRDefault="00DF53FA" w:rsidP="00731F26">
    <w:pPr>
      <w:pStyle w:val="Sinespaciado"/>
    </w:pPr>
  </w:p>
  <w:p w:rsidR="00F3045D" w:rsidRDefault="00F3045D" w:rsidP="00731F26">
    <w:pPr>
      <w:pStyle w:val="Sinespaci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é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convieta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convieta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connme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connme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readOnly" w:enforcement="0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5266"/>
    <w:rsid w:val="000076C6"/>
    <w:rsid w:val="00027208"/>
    <w:rsid w:val="00052382"/>
    <w:rsid w:val="00057239"/>
    <w:rsid w:val="00057D6F"/>
    <w:rsid w:val="0006568A"/>
    <w:rsid w:val="00076F0F"/>
    <w:rsid w:val="00080888"/>
    <w:rsid w:val="00084253"/>
    <w:rsid w:val="000D1F49"/>
    <w:rsid w:val="000D4604"/>
    <w:rsid w:val="000D716B"/>
    <w:rsid w:val="000E005C"/>
    <w:rsid w:val="000E1527"/>
    <w:rsid w:val="00113ECD"/>
    <w:rsid w:val="0014666A"/>
    <w:rsid w:val="001727CA"/>
    <w:rsid w:val="001A1407"/>
    <w:rsid w:val="001C27A3"/>
    <w:rsid w:val="001C4A3D"/>
    <w:rsid w:val="00205537"/>
    <w:rsid w:val="002217A5"/>
    <w:rsid w:val="002462F3"/>
    <w:rsid w:val="00252EB5"/>
    <w:rsid w:val="00265266"/>
    <w:rsid w:val="00281785"/>
    <w:rsid w:val="002A5FE2"/>
    <w:rsid w:val="002C56E6"/>
    <w:rsid w:val="00305D61"/>
    <w:rsid w:val="0031237D"/>
    <w:rsid w:val="00342119"/>
    <w:rsid w:val="00346DE2"/>
    <w:rsid w:val="003535E5"/>
    <w:rsid w:val="00361E11"/>
    <w:rsid w:val="003705C0"/>
    <w:rsid w:val="00386ED9"/>
    <w:rsid w:val="003A7300"/>
    <w:rsid w:val="003B0DBA"/>
    <w:rsid w:val="003B4744"/>
    <w:rsid w:val="003B5B19"/>
    <w:rsid w:val="003D5314"/>
    <w:rsid w:val="003E0F11"/>
    <w:rsid w:val="003F0847"/>
    <w:rsid w:val="0040090B"/>
    <w:rsid w:val="004033E1"/>
    <w:rsid w:val="00415E74"/>
    <w:rsid w:val="00460886"/>
    <w:rsid w:val="0046302A"/>
    <w:rsid w:val="00471541"/>
    <w:rsid w:val="00487D2D"/>
    <w:rsid w:val="004B6E4C"/>
    <w:rsid w:val="004D5D62"/>
    <w:rsid w:val="004E7FA9"/>
    <w:rsid w:val="004F32E1"/>
    <w:rsid w:val="005112D0"/>
    <w:rsid w:val="00513835"/>
    <w:rsid w:val="005567E7"/>
    <w:rsid w:val="00577E06"/>
    <w:rsid w:val="005A3BF7"/>
    <w:rsid w:val="005A5C5D"/>
    <w:rsid w:val="005D7CBE"/>
    <w:rsid w:val="005F2035"/>
    <w:rsid w:val="005F53F4"/>
    <w:rsid w:val="005F6CB9"/>
    <w:rsid w:val="005F7990"/>
    <w:rsid w:val="00621F3F"/>
    <w:rsid w:val="0062544C"/>
    <w:rsid w:val="0063739C"/>
    <w:rsid w:val="00650259"/>
    <w:rsid w:val="00667B81"/>
    <w:rsid w:val="00675F56"/>
    <w:rsid w:val="00684D2B"/>
    <w:rsid w:val="006E2C66"/>
    <w:rsid w:val="006E629B"/>
    <w:rsid w:val="0072036A"/>
    <w:rsid w:val="00721F61"/>
    <w:rsid w:val="00731F26"/>
    <w:rsid w:val="00760D65"/>
    <w:rsid w:val="00770F25"/>
    <w:rsid w:val="007A35A8"/>
    <w:rsid w:val="007B0A85"/>
    <w:rsid w:val="007C4072"/>
    <w:rsid w:val="007C6A52"/>
    <w:rsid w:val="00807AAE"/>
    <w:rsid w:val="0082043E"/>
    <w:rsid w:val="0082136B"/>
    <w:rsid w:val="00854153"/>
    <w:rsid w:val="0089387B"/>
    <w:rsid w:val="008E203A"/>
    <w:rsid w:val="00904924"/>
    <w:rsid w:val="0091229C"/>
    <w:rsid w:val="009174D1"/>
    <w:rsid w:val="009176CE"/>
    <w:rsid w:val="00940E73"/>
    <w:rsid w:val="0098597D"/>
    <w:rsid w:val="009B5324"/>
    <w:rsid w:val="009F5959"/>
    <w:rsid w:val="009F619A"/>
    <w:rsid w:val="009F6DDE"/>
    <w:rsid w:val="009F6F6B"/>
    <w:rsid w:val="00A07415"/>
    <w:rsid w:val="00A23471"/>
    <w:rsid w:val="00A370A8"/>
    <w:rsid w:val="00A46452"/>
    <w:rsid w:val="00A46F90"/>
    <w:rsid w:val="00A65D5E"/>
    <w:rsid w:val="00A84FEC"/>
    <w:rsid w:val="00AD0350"/>
    <w:rsid w:val="00AD423E"/>
    <w:rsid w:val="00AD4BDE"/>
    <w:rsid w:val="00B25CE8"/>
    <w:rsid w:val="00B512BE"/>
    <w:rsid w:val="00BB4CF3"/>
    <w:rsid w:val="00BB4FA8"/>
    <w:rsid w:val="00BC32E8"/>
    <w:rsid w:val="00BD16DB"/>
    <w:rsid w:val="00BD4753"/>
    <w:rsid w:val="00BD5CB1"/>
    <w:rsid w:val="00BE62EE"/>
    <w:rsid w:val="00BF097B"/>
    <w:rsid w:val="00C003BA"/>
    <w:rsid w:val="00C017EE"/>
    <w:rsid w:val="00C32AF7"/>
    <w:rsid w:val="00C46878"/>
    <w:rsid w:val="00C73C23"/>
    <w:rsid w:val="00CB4A51"/>
    <w:rsid w:val="00CD4532"/>
    <w:rsid w:val="00CD47B0"/>
    <w:rsid w:val="00CD61DF"/>
    <w:rsid w:val="00CE6104"/>
    <w:rsid w:val="00CE7918"/>
    <w:rsid w:val="00D16163"/>
    <w:rsid w:val="00D27C15"/>
    <w:rsid w:val="00D35B51"/>
    <w:rsid w:val="00D57777"/>
    <w:rsid w:val="00D7411F"/>
    <w:rsid w:val="00DB3FAD"/>
    <w:rsid w:val="00DB5BAB"/>
    <w:rsid w:val="00DC2D82"/>
    <w:rsid w:val="00DD37C4"/>
    <w:rsid w:val="00DE3A93"/>
    <w:rsid w:val="00DF53FA"/>
    <w:rsid w:val="00E00B86"/>
    <w:rsid w:val="00E01155"/>
    <w:rsid w:val="00E0182A"/>
    <w:rsid w:val="00E10470"/>
    <w:rsid w:val="00E44136"/>
    <w:rsid w:val="00E5447A"/>
    <w:rsid w:val="00E61C09"/>
    <w:rsid w:val="00E677FE"/>
    <w:rsid w:val="00EB16A0"/>
    <w:rsid w:val="00EB3B58"/>
    <w:rsid w:val="00EB563B"/>
    <w:rsid w:val="00EB6F0E"/>
    <w:rsid w:val="00EC7359"/>
    <w:rsid w:val="00EE3054"/>
    <w:rsid w:val="00F00606"/>
    <w:rsid w:val="00F01256"/>
    <w:rsid w:val="00F064F8"/>
    <w:rsid w:val="00F141E5"/>
    <w:rsid w:val="00F3045D"/>
    <w:rsid w:val="00F3320E"/>
    <w:rsid w:val="00F47D67"/>
    <w:rsid w:val="00F5374E"/>
    <w:rsid w:val="00F62A1B"/>
    <w:rsid w:val="00F83901"/>
    <w:rsid w:val="00FB4C27"/>
    <w:rsid w:val="00FC44B8"/>
    <w:rsid w:val="00FC6F26"/>
    <w:rsid w:val="00FC7475"/>
    <w:rsid w:val="00FE2931"/>
    <w:rsid w:val="00FE78A0"/>
    <w:rsid w:val="00FF7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6A144F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s-E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675F56"/>
    <w:rPr>
      <w:color w:val="808080"/>
      <w:sz w:val="22"/>
    </w:rPr>
  </w:style>
  <w:style w:type="paragraph" w:styleId="Ttulo1">
    <w:name w:val="heading 1"/>
    <w:basedOn w:val="Normal"/>
    <w:link w:val="Ttulo1C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Ttulo2">
    <w:name w:val="heading 2"/>
    <w:basedOn w:val="Normal"/>
    <w:link w:val="Ttulo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semiHidden/>
    <w:rsid w:val="00BB4CF3"/>
    <w:rPr>
      <w:b/>
      <w:color w:val="4BACC6"/>
      <w:sz w:val="52"/>
    </w:rPr>
  </w:style>
  <w:style w:type="character" w:customStyle="1" w:styleId="Hashtag">
    <w:name w:val="Hashtag"/>
    <w:basedOn w:val="Fuentedeprrafopredeter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redeterminado">
    <w:name w:val="Predeterminad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ar">
    <w:name w:val="Título 2 Car"/>
    <w:basedOn w:val="Fuentedeprrafopredeter"/>
    <w:link w:val="Ttulo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Sangra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tulo3Car">
    <w:name w:val="Título 3 Car"/>
    <w:basedOn w:val="Fuentedeprrafopredeter"/>
    <w:link w:val="Ttulo3"/>
    <w:uiPriority w:val="1"/>
    <w:semiHidden/>
    <w:rsid w:val="00BB4CF3"/>
    <w:rPr>
      <w:b/>
      <w:bCs/>
      <w:color w:val="694A77"/>
      <w:szCs w:val="27"/>
    </w:rPr>
  </w:style>
  <w:style w:type="paragraph" w:styleId="TD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notapie">
    <w:name w:val="footnote text"/>
    <w:basedOn w:val="Normal"/>
    <w:link w:val="Textonotapi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BB4CF3"/>
    <w:rPr>
      <w:sz w:val="18"/>
      <w:szCs w:val="20"/>
    </w:rPr>
  </w:style>
  <w:style w:type="paragraph" w:styleId="Listaconvieta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comentario">
    <w:name w:val="annotation text"/>
    <w:basedOn w:val="Normal"/>
    <w:link w:val="TextocomentarioCar"/>
    <w:uiPriority w:val="99"/>
    <w:semiHidden/>
    <w:rsid w:val="000D1F49"/>
    <w:rPr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D4532"/>
    <w:rPr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EncabezadoCar">
    <w:name w:val="Encabezado Car"/>
    <w:basedOn w:val="Fuentedeprrafopredeter"/>
    <w:link w:val="Encabezado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Piedepgina">
    <w:name w:val="footer"/>
    <w:basedOn w:val="Normal"/>
    <w:link w:val="PiedepginaC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462F3"/>
    <w:rPr>
      <w:sz w:val="18"/>
      <w:szCs w:val="24"/>
    </w:rPr>
  </w:style>
  <w:style w:type="character" w:styleId="Refdenotaalpie">
    <w:name w:val="footnote reference"/>
    <w:basedOn w:val="Fuentedeprrafopredeter"/>
    <w:uiPriority w:val="99"/>
    <w:semiHidden/>
    <w:rsid w:val="000D1F49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rsid w:val="000D1F49"/>
    <w:rPr>
      <w:sz w:val="18"/>
      <w:szCs w:val="18"/>
    </w:rPr>
  </w:style>
  <w:style w:type="paragraph" w:styleId="Listaconnme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ipervnculo">
    <w:name w:val="Hyperlink"/>
    <w:basedOn w:val="Fuentedeprrafopredeter"/>
    <w:uiPriority w:val="99"/>
    <w:semiHidden/>
    <w:rsid w:val="000D1F49"/>
    <w:rPr>
      <w:color w:val="BF678E" w:themeColor="hyperlink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1F4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inespaciado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convieta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adefigura">
    <w:name w:val="Tabla de figura"/>
    <w:basedOn w:val="Tablanormal"/>
    <w:uiPriority w:val="99"/>
    <w:rsid w:val="000D1F49"/>
    <w:tblPr/>
    <w:trPr>
      <w:cantSplit/>
    </w:trPr>
  </w:style>
  <w:style w:type="character" w:customStyle="1" w:styleId="Ttulo4Car">
    <w:name w:val="Título 4 Car"/>
    <w:basedOn w:val="Fuentedeprrafopredeter"/>
    <w:link w:val="Ttulo4"/>
    <w:uiPriority w:val="9"/>
    <w:semiHidden/>
    <w:rsid w:val="00BB4CF3"/>
    <w:rPr>
      <w:b/>
      <w:sz w:val="25"/>
      <w:szCs w:val="25"/>
    </w:rPr>
  </w:style>
  <w:style w:type="character" w:customStyle="1" w:styleId="Ttulo5Car">
    <w:name w:val="Título 5 Car"/>
    <w:basedOn w:val="Ttulo2Car"/>
    <w:link w:val="Ttulo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D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D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adeilustracion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connme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vnculovisitado">
    <w:name w:val="FollowedHyperlink"/>
    <w:basedOn w:val="Fuentedeprrafopredeter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ellibro">
    <w:name w:val="Book Title"/>
    <w:basedOn w:val="Fuentedeprrafopredeter"/>
    <w:uiPriority w:val="33"/>
    <w:semiHidden/>
    <w:rsid w:val="000D1F49"/>
    <w:rPr>
      <w:b/>
      <w:bCs/>
      <w:i/>
      <w:iCs/>
      <w:spacing w:val="5"/>
    </w:rPr>
  </w:style>
  <w:style w:type="paragraph" w:styleId="TtuloTDC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macro">
    <w:name w:val="macro"/>
    <w:link w:val="Texto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BB4CF3"/>
    <w:rPr>
      <w:rFonts w:ascii="Consolas" w:hAnsi="Consolas"/>
      <w:sz w:val="20"/>
      <w:szCs w:val="20"/>
    </w:rPr>
  </w:style>
  <w:style w:type="table" w:styleId="Tablaconcuadrcula">
    <w:name w:val="Table Grid"/>
    <w:basedOn w:val="Tabla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346DE2"/>
    <w:rPr>
      <w:color w:val="808080"/>
    </w:rPr>
  </w:style>
  <w:style w:type="character" w:customStyle="1" w:styleId="Estilo1">
    <w:name w:val="Estilo1"/>
    <w:basedOn w:val="Fuentedeprrafopredeter"/>
    <w:uiPriority w:val="1"/>
    <w:rsid w:val="00F83901"/>
    <w:rPr>
      <w:rFonts w:asciiTheme="minorHAnsi" w:hAnsiTheme="minorHAnsi"/>
      <w:color w:val="auto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atos\Archivos%20recuperaci&#243;n%20Office\Word\Formulario%20de%20voluntariado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857910-DE3D-4693-A99D-B2A13A8312FF}"/>
      </w:docPartPr>
      <w:docPartBody>
        <w:p w:rsidR="00DE5BF8" w:rsidRDefault="00A031E8">
          <w:r w:rsidRPr="00FA272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64698C1F6EE49449F2B23346B70B9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EE1910-5BBE-4D8B-8B5A-F079C287CF1B}"/>
      </w:docPartPr>
      <w:docPartBody>
        <w:p w:rsidR="00DE5BF8" w:rsidRDefault="00DD7FED" w:rsidP="00DD7FED">
          <w:pPr>
            <w:pStyle w:val="B64698C1F6EE49449F2B23346B70B9D84"/>
          </w:pPr>
          <w:r w:rsidRPr="00FC44B8">
            <w:rPr>
              <w:rStyle w:val="Textodelmarcadordeposicin"/>
              <w:rFonts w:cstheme="minorHAnsi"/>
              <w:sz w:val="22"/>
              <w:szCs w:val="22"/>
            </w:rPr>
            <w:t>Escriba aquí su DNI</w:t>
          </w:r>
        </w:p>
      </w:docPartBody>
    </w:docPart>
    <w:docPart>
      <w:docPartPr>
        <w:name w:val="6EC8E401B332427CAD5226DA6E39C9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6941EF-30DE-47C8-8B20-D78729C03065}"/>
      </w:docPartPr>
      <w:docPartBody>
        <w:p w:rsidR="00DE5BF8" w:rsidRDefault="00DD7FED" w:rsidP="00DD7FED">
          <w:pPr>
            <w:pStyle w:val="6EC8E401B332427CAD5226DA6E39C91E2"/>
          </w:pPr>
          <w:r w:rsidRPr="00FC44B8">
            <w:rPr>
              <w:rStyle w:val="Textodelmarcadordeposicin"/>
              <w:rFonts w:cstheme="minorHAnsi"/>
              <w:sz w:val="22"/>
              <w:szCs w:val="22"/>
            </w:rPr>
            <w:t>Correo electrónico</w:t>
          </w:r>
        </w:p>
      </w:docPartBody>
    </w:docPart>
    <w:docPart>
      <w:docPartPr>
        <w:name w:val="672676E80E44401580BB762AF852AE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93328A-B94A-42C6-A112-9D67F9BE318B}"/>
      </w:docPartPr>
      <w:docPartBody>
        <w:p w:rsidR="00DE5BF8" w:rsidRDefault="00DD7FED" w:rsidP="00DD7FED">
          <w:pPr>
            <w:pStyle w:val="672676E80E44401580BB762AF852AEE32"/>
          </w:pPr>
          <w:r w:rsidRPr="00FC44B8">
            <w:rPr>
              <w:rStyle w:val="Textodelmarcadordeposicin"/>
              <w:rFonts w:cstheme="minorHAnsi"/>
              <w:sz w:val="22"/>
              <w:szCs w:val="22"/>
            </w:rPr>
            <w:t>Teléfono de contacto</w:t>
          </w:r>
        </w:p>
      </w:docPartBody>
    </w:docPart>
    <w:docPart>
      <w:docPartPr>
        <w:name w:val="31BE356D475246A59472CD448D70D3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1CE545-E1C5-43C4-8914-6539471D493C}"/>
      </w:docPartPr>
      <w:docPartBody>
        <w:p w:rsidR="00DE5BF8" w:rsidRDefault="00A031E8" w:rsidP="00A031E8">
          <w:pPr>
            <w:pStyle w:val="31BE356D475246A59472CD448D70D3B4"/>
          </w:pPr>
          <w:r w:rsidRPr="00FA272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48FC1F6AD12429CAD9151D28DD612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D55009-5D9A-4361-92A6-B44CFCAEFABE}"/>
      </w:docPartPr>
      <w:docPartBody>
        <w:p w:rsidR="00DE5BF8" w:rsidRDefault="00A031E8" w:rsidP="00A031E8">
          <w:pPr>
            <w:pStyle w:val="F48FC1F6AD12429CAD9151D28DD612A3"/>
          </w:pPr>
          <w:r w:rsidRPr="00FA272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0FFFB2-EEDA-49F1-AC44-FA491431DE18}"/>
      </w:docPartPr>
      <w:docPartBody>
        <w:p w:rsidR="00DE5BF8" w:rsidRDefault="00A031E8">
          <w:r w:rsidRPr="00FA2729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A0896E078F684150BE9ABD9FDA5C48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6A60BD-C524-417A-ADCA-61DD9C2A0C97}"/>
      </w:docPartPr>
      <w:docPartBody>
        <w:p w:rsidR="009A5FFF" w:rsidRDefault="00DD7FED" w:rsidP="00DD7FED">
          <w:pPr>
            <w:pStyle w:val="A0896E078F684150BE9ABD9FDA5C48671"/>
          </w:pPr>
          <w:r w:rsidRPr="00057239">
            <w:rPr>
              <w:rStyle w:val="Textodelmarcadordeposicin"/>
              <w:sz w:val="22"/>
            </w:rPr>
            <w:t>Correo electrónico</w:t>
          </w:r>
        </w:p>
      </w:docPartBody>
    </w:docPart>
    <w:docPart>
      <w:docPartPr>
        <w:name w:val="132A8DE1D3DA4F3A8F912AC8E5BFBC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133683-3618-4672-A61E-2A23B9835DAB}"/>
      </w:docPartPr>
      <w:docPartBody>
        <w:p w:rsidR="009A5FFF" w:rsidRDefault="00DD7FED" w:rsidP="00DD7FED">
          <w:pPr>
            <w:pStyle w:val="132A8DE1D3DA4F3A8F912AC8E5BFBCFE1"/>
          </w:pPr>
          <w:r w:rsidRPr="00057239">
            <w:rPr>
              <w:rStyle w:val="Textodelmarcadordeposicin"/>
              <w:sz w:val="22"/>
            </w:rPr>
            <w:t>Teléfono de contacto</w:t>
          </w:r>
        </w:p>
      </w:docPartBody>
    </w:docPart>
    <w:docPart>
      <w:docPartPr>
        <w:name w:val="F86496ADBB9E401FAE0B2F9F6AB831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88B29D-CD21-47CC-8C0E-9FD7143B3553}"/>
      </w:docPartPr>
      <w:docPartBody>
        <w:p w:rsidR="00497CE1" w:rsidRDefault="00833B59" w:rsidP="00833B59">
          <w:pPr>
            <w:pStyle w:val="F86496ADBB9E401FAE0B2F9F6AB831ED"/>
          </w:pPr>
          <w:r w:rsidRPr="00D857C2">
            <w:rPr>
              <w:rStyle w:val="Textodelmarcadordeposicin"/>
            </w:rPr>
            <w:t>Elija un elemento.</w:t>
          </w:r>
        </w:p>
      </w:docPartBody>
    </w:docPart>
    <w:docPart>
      <w:docPartPr>
        <w:name w:val="1CB8881BA2AE4A73BCB65A790FEC5E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FAA6FC-D645-4AF8-B6C3-2C98E28C18DA}"/>
      </w:docPartPr>
      <w:docPartBody>
        <w:p w:rsidR="00497CE1" w:rsidRDefault="00833B59" w:rsidP="00833B59">
          <w:pPr>
            <w:pStyle w:val="1CB8881BA2AE4A73BCB65A790FEC5E1D"/>
          </w:pPr>
          <w:r w:rsidRPr="00FA272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8DA514AE99C4707B514C24DBEBDA1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B8F01C-A0C2-4CB5-A745-902457F60B2C}"/>
      </w:docPartPr>
      <w:docPartBody>
        <w:p w:rsidR="00497CE1" w:rsidRDefault="00833B59" w:rsidP="00833B59">
          <w:pPr>
            <w:pStyle w:val="D8DA514AE99C4707B514C24DBEBDA177"/>
          </w:pPr>
          <w:r w:rsidRPr="00FA272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5B47570CFE54333B532EB8648B8A0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3A7CC2-8617-4BE8-935E-395FE2ACCB7C}"/>
      </w:docPartPr>
      <w:docPartBody>
        <w:p w:rsidR="00497CE1" w:rsidRDefault="00833B59" w:rsidP="00833B59">
          <w:pPr>
            <w:pStyle w:val="85B47570CFE54333B532EB8648B8A057"/>
          </w:pPr>
          <w:r w:rsidRPr="00FA272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7436BE2564D416280D32132C3056E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D8D58F-16EC-49D9-9040-DB53399D9AEB}"/>
      </w:docPartPr>
      <w:docPartBody>
        <w:p w:rsidR="008E43B6" w:rsidRDefault="00064980" w:rsidP="00064980">
          <w:pPr>
            <w:pStyle w:val="67436BE2564D416280D32132C3056E78"/>
          </w:pPr>
          <w:r w:rsidRPr="00FA272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A2478F2B06E4AD298AFC3B8C6A1D9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6AF5A0-61E6-4697-A647-690581D1A6A4}"/>
      </w:docPartPr>
      <w:docPartBody>
        <w:p w:rsidR="008E43B6" w:rsidRDefault="00064980" w:rsidP="00064980">
          <w:pPr>
            <w:pStyle w:val="DA2478F2B06E4AD298AFC3B8C6A1D961"/>
          </w:pPr>
          <w:r w:rsidRPr="00FA272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252B5819A1346098396E5B9D3408F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EF9332-7943-48FF-8191-93BC91D5B43A}"/>
      </w:docPartPr>
      <w:docPartBody>
        <w:p w:rsidR="008E43B6" w:rsidRDefault="00064980" w:rsidP="00064980">
          <w:pPr>
            <w:pStyle w:val="B252B5819A1346098396E5B9D3408F49"/>
          </w:pPr>
          <w:r w:rsidRPr="00FA272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3C9A270AFF64F1EA796AC7195DAD6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31D178-4380-4C94-999B-1817E8238712}"/>
      </w:docPartPr>
      <w:docPartBody>
        <w:p w:rsidR="008E43B6" w:rsidRDefault="00064980" w:rsidP="00064980">
          <w:pPr>
            <w:pStyle w:val="A3C9A270AFF64F1EA796AC7195DAD65E"/>
          </w:pPr>
          <w:r w:rsidRPr="00FA272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B5B93D34DDD407A8176C60F345DEC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26DC70-A8AD-4442-9F36-EBC115622D0F}"/>
      </w:docPartPr>
      <w:docPartBody>
        <w:p w:rsidR="008E43B6" w:rsidRDefault="00064980" w:rsidP="00064980">
          <w:pPr>
            <w:pStyle w:val="6B5B93D34DDD407A8176C60F345DECDF"/>
          </w:pPr>
          <w:r w:rsidRPr="00057239">
            <w:rPr>
              <w:rStyle w:val="Textodelmarcadordeposicin"/>
            </w:rPr>
            <w:t>Correo electrónico</w:t>
          </w:r>
        </w:p>
      </w:docPartBody>
    </w:docPart>
    <w:docPart>
      <w:docPartPr>
        <w:name w:val="E58670930AC24D2C87D71CC97E0EF3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8F5979-7616-42B2-9AF0-FE8FA3E7F5FF}"/>
      </w:docPartPr>
      <w:docPartBody>
        <w:p w:rsidR="008E43B6" w:rsidRDefault="00064980" w:rsidP="00064980">
          <w:pPr>
            <w:pStyle w:val="E58670930AC24D2C87D71CC97E0EF362"/>
          </w:pPr>
          <w:r w:rsidRPr="00057239">
            <w:rPr>
              <w:rStyle w:val="Textodelmarcadordeposicin"/>
            </w:rPr>
            <w:t>Teléfono de contacto</w:t>
          </w:r>
        </w:p>
      </w:docPartBody>
    </w:docPart>
    <w:docPart>
      <w:docPartPr>
        <w:name w:val="CC964A73A8B14FDC9979E045AA37B9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9846DA-54E6-43EE-97EF-375C8B911315}"/>
      </w:docPartPr>
      <w:docPartBody>
        <w:p w:rsidR="008E43B6" w:rsidRDefault="00064980" w:rsidP="00064980">
          <w:pPr>
            <w:pStyle w:val="CC964A73A8B14FDC9979E045AA37B966"/>
          </w:pPr>
          <w:r w:rsidRPr="00FA2729"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31E8"/>
    <w:rsid w:val="00064980"/>
    <w:rsid w:val="0006516A"/>
    <w:rsid w:val="003F6C22"/>
    <w:rsid w:val="00497CE1"/>
    <w:rsid w:val="004F0A47"/>
    <w:rsid w:val="005C0E43"/>
    <w:rsid w:val="00815498"/>
    <w:rsid w:val="008237DC"/>
    <w:rsid w:val="00833B59"/>
    <w:rsid w:val="008E43B6"/>
    <w:rsid w:val="00976931"/>
    <w:rsid w:val="009A5FFF"/>
    <w:rsid w:val="00A031E8"/>
    <w:rsid w:val="00AB6D6B"/>
    <w:rsid w:val="00C16C0B"/>
    <w:rsid w:val="00C336C4"/>
    <w:rsid w:val="00D45F2B"/>
    <w:rsid w:val="00DD7FED"/>
    <w:rsid w:val="00DE5BF8"/>
    <w:rsid w:val="00F36AC9"/>
    <w:rsid w:val="00F71950"/>
    <w:rsid w:val="00FB3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9D058EEF46842A8B2E2ACBEC593E586">
    <w:name w:val="D9D058EEF46842A8B2E2ACBEC593E586"/>
  </w:style>
  <w:style w:type="paragraph" w:customStyle="1" w:styleId="37D4BB9655F94DDBB6FF7CADDA912987">
    <w:name w:val="37D4BB9655F94DDBB6FF7CADDA912987"/>
  </w:style>
  <w:style w:type="paragraph" w:customStyle="1" w:styleId="786838AD1BFA47AAB743E68999157282">
    <w:name w:val="786838AD1BFA47AAB743E68999157282"/>
  </w:style>
  <w:style w:type="paragraph" w:customStyle="1" w:styleId="7DBA130F48364757A380440597631E8A">
    <w:name w:val="7DBA130F48364757A380440597631E8A"/>
  </w:style>
  <w:style w:type="paragraph" w:customStyle="1" w:styleId="66DDB4728C3648458B1CA9514E31BFDE">
    <w:name w:val="66DDB4728C3648458B1CA9514E31BFDE"/>
  </w:style>
  <w:style w:type="paragraph" w:customStyle="1" w:styleId="E93473C1F5214B988BA8238490AB6EF7">
    <w:name w:val="E93473C1F5214B988BA8238490AB6EF7"/>
  </w:style>
  <w:style w:type="paragraph" w:customStyle="1" w:styleId="A71D5826B2AC4CC5BF6D7833DC3E149D">
    <w:name w:val="A71D5826B2AC4CC5BF6D7833DC3E149D"/>
  </w:style>
  <w:style w:type="paragraph" w:customStyle="1" w:styleId="C8770A027B1E43CE9734A07A12BDB7BA">
    <w:name w:val="C8770A027B1E43CE9734A07A12BDB7BA"/>
  </w:style>
  <w:style w:type="paragraph" w:customStyle="1" w:styleId="0934954FC6654B1885D91696F53E36CC">
    <w:name w:val="0934954FC6654B1885D91696F53E36CC"/>
  </w:style>
  <w:style w:type="paragraph" w:customStyle="1" w:styleId="A5439E9C1319488A8076A57486CC852F">
    <w:name w:val="A5439E9C1319488A8076A57486CC852F"/>
  </w:style>
  <w:style w:type="paragraph" w:customStyle="1" w:styleId="09893C232F1C4ADEADB4A3D0625EAAA8">
    <w:name w:val="09893C232F1C4ADEADB4A3D0625EAAA8"/>
  </w:style>
  <w:style w:type="paragraph" w:customStyle="1" w:styleId="298B408FFEFB474D94AE381DBDDCA180">
    <w:name w:val="298B408FFEFB474D94AE381DBDDCA180"/>
  </w:style>
  <w:style w:type="paragraph" w:customStyle="1" w:styleId="F141483B11404D73AF304FDC4C7D28FA">
    <w:name w:val="F141483B11404D73AF304FDC4C7D28FA"/>
  </w:style>
  <w:style w:type="paragraph" w:customStyle="1" w:styleId="158632D870444502A8575566E5667CD8">
    <w:name w:val="158632D870444502A8575566E5667CD8"/>
  </w:style>
  <w:style w:type="paragraph" w:customStyle="1" w:styleId="8AD0283467DC4721A0F8DFC73BE1290D">
    <w:name w:val="8AD0283467DC4721A0F8DFC73BE1290D"/>
  </w:style>
  <w:style w:type="paragraph" w:customStyle="1" w:styleId="EF4914B268014DE28D0F12D3C81A2A86">
    <w:name w:val="EF4914B268014DE28D0F12D3C81A2A86"/>
  </w:style>
  <w:style w:type="paragraph" w:customStyle="1" w:styleId="CCE1808F1CDD4597BE0E5DB730EA7ED7">
    <w:name w:val="CCE1808F1CDD4597BE0E5DB730EA7ED7"/>
  </w:style>
  <w:style w:type="paragraph" w:customStyle="1" w:styleId="006B10DA92C24EF6A8F8FD5A71801C7C">
    <w:name w:val="006B10DA92C24EF6A8F8FD5A71801C7C"/>
  </w:style>
  <w:style w:type="paragraph" w:customStyle="1" w:styleId="8ECACDD57B384D23970023C2F943BED7">
    <w:name w:val="8ECACDD57B384D23970023C2F943BED7"/>
  </w:style>
  <w:style w:type="paragraph" w:customStyle="1" w:styleId="AAFE09C9875A472A96D97C06089E53C9">
    <w:name w:val="AAFE09C9875A472A96D97C06089E53C9"/>
  </w:style>
  <w:style w:type="paragraph" w:customStyle="1" w:styleId="7A45149AECDB4124873F713A29FF7034">
    <w:name w:val="7A45149AECDB4124873F713A29FF7034"/>
  </w:style>
  <w:style w:type="paragraph" w:customStyle="1" w:styleId="696D9E529EF8478D922C1796657A4E34">
    <w:name w:val="696D9E529EF8478D922C1796657A4E34"/>
  </w:style>
  <w:style w:type="paragraph" w:customStyle="1" w:styleId="68FB0F3F50E14819BFD634015B12BE6C">
    <w:name w:val="68FB0F3F50E14819BFD634015B12BE6C"/>
  </w:style>
  <w:style w:type="character" w:styleId="Textodelmarcadordeposicin">
    <w:name w:val="Placeholder Text"/>
    <w:basedOn w:val="Fuentedeprrafopredeter"/>
    <w:uiPriority w:val="99"/>
    <w:semiHidden/>
    <w:rsid w:val="00064980"/>
    <w:rPr>
      <w:color w:val="808080"/>
    </w:rPr>
  </w:style>
  <w:style w:type="paragraph" w:customStyle="1" w:styleId="786838AD1BFA47AAB743E689991572821">
    <w:name w:val="786838AD1BFA47AAB743E689991572821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DBA130F48364757A380440597631E8A1">
    <w:name w:val="7DBA130F48364757A380440597631E8A1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6DDB4728C3648458B1CA9514E31BFDE1">
    <w:name w:val="66DDB4728C3648458B1CA9514E31BFDE1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93473C1F5214B988BA8238490AB6EF71">
    <w:name w:val="E93473C1F5214B988BA8238490AB6EF71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71D5826B2AC4CC5BF6D7833DC3E149D1">
    <w:name w:val="A71D5826B2AC4CC5BF6D7833DC3E149D1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C8770A027B1E43CE9734A07A12BDB7BA1">
    <w:name w:val="C8770A027B1E43CE9734A07A12BDB7BA1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0934954FC6654B1885D91696F53E36CC1">
    <w:name w:val="0934954FC6654B1885D91696F53E36CC1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5439E9C1319488A8076A57486CC852F1">
    <w:name w:val="A5439E9C1319488A8076A57486CC852F1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09893C232F1C4ADEADB4A3D0625EAAA81">
    <w:name w:val="09893C232F1C4ADEADB4A3D0625EAAA81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298B408FFEFB474D94AE381DBDDCA1801">
    <w:name w:val="298B408FFEFB474D94AE381DBDDCA1801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F141483B11404D73AF304FDC4C7D28FA1">
    <w:name w:val="F141483B11404D73AF304FDC4C7D28FA1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158632D870444502A8575566E5667CD81">
    <w:name w:val="158632D870444502A8575566E5667CD81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AD0283467DC4721A0F8DFC73BE1290D1">
    <w:name w:val="8AD0283467DC4721A0F8DFC73BE1290D1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F4914B268014DE28D0F12D3C81A2A861">
    <w:name w:val="EF4914B268014DE28D0F12D3C81A2A861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CCE1808F1CDD4597BE0E5DB730EA7ED71">
    <w:name w:val="CCE1808F1CDD4597BE0E5DB730EA7ED71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006B10DA92C24EF6A8F8FD5A71801C7C1">
    <w:name w:val="006B10DA92C24EF6A8F8FD5A71801C7C1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ECACDD57B384D23970023C2F943BED71">
    <w:name w:val="8ECACDD57B384D23970023C2F943BED71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AFE09C9875A472A96D97C06089E53C91">
    <w:name w:val="AAFE09C9875A472A96D97C06089E53C91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A45149AECDB4124873F713A29FF70341">
    <w:name w:val="7A45149AECDB4124873F713A29FF70341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96D9E529EF8478D922C1796657A4E341">
    <w:name w:val="696D9E529EF8478D922C1796657A4E341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8FB0F3F50E14819BFD634015B12BE6C1">
    <w:name w:val="68FB0F3F50E14819BFD634015B12BE6C1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styleId="Piedepgina">
    <w:name w:val="footer"/>
    <w:basedOn w:val="Normal"/>
    <w:link w:val="PiedepginaCar"/>
    <w:uiPriority w:val="99"/>
    <w:rsid w:val="00A031E8"/>
    <w:pPr>
      <w:tabs>
        <w:tab w:val="center" w:pos="4680"/>
        <w:tab w:val="right" w:pos="9810"/>
      </w:tabs>
      <w:spacing w:after="0" w:line="240" w:lineRule="auto"/>
    </w:pPr>
    <w:rPr>
      <w:rFonts w:eastAsiaTheme="minorHAnsi"/>
      <w:sz w:val="18"/>
      <w:szCs w:val="24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031E8"/>
    <w:rPr>
      <w:rFonts w:eastAsiaTheme="minorHAnsi"/>
      <w:sz w:val="18"/>
      <w:szCs w:val="24"/>
      <w:lang w:eastAsia="en-US"/>
    </w:rPr>
  </w:style>
  <w:style w:type="paragraph" w:customStyle="1" w:styleId="DefaultPlaceholder-1854013440">
    <w:name w:val="DefaultPlaceholder_-1854013440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efaultPlaceholder-18540134401">
    <w:name w:val="DefaultPlaceholder_-18540134401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B64698C1F6EE49449F2B23346B70B9D8">
    <w:name w:val="B64698C1F6EE49449F2B23346B70B9D8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EC8E401B332427CAD5226DA6E39C91E">
    <w:name w:val="6EC8E401B332427CAD5226DA6E39C91E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72676E80E44401580BB762AF852AEE3">
    <w:name w:val="672676E80E44401580BB762AF852AEE3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86838AD1BFA47AAB743E689991572822">
    <w:name w:val="786838AD1BFA47AAB743E689991572822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DBA130F48364757A380440597631E8A2">
    <w:name w:val="7DBA130F48364757A380440597631E8A2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6DDB4728C3648458B1CA9514E31BFDE2">
    <w:name w:val="66DDB4728C3648458B1CA9514E31BFDE2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93473C1F5214B988BA8238490AB6EF72">
    <w:name w:val="E93473C1F5214B988BA8238490AB6EF72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71D5826B2AC4CC5BF6D7833DC3E149D2">
    <w:name w:val="A71D5826B2AC4CC5BF6D7833DC3E149D2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C8770A027B1E43CE9734A07A12BDB7BA2">
    <w:name w:val="C8770A027B1E43CE9734A07A12BDB7BA2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0934954FC6654B1885D91696F53E36CC2">
    <w:name w:val="0934954FC6654B1885D91696F53E36CC2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5439E9C1319488A8076A57486CC852F2">
    <w:name w:val="A5439E9C1319488A8076A57486CC852F2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09893C232F1C4ADEADB4A3D0625EAAA82">
    <w:name w:val="09893C232F1C4ADEADB4A3D0625EAAA82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298B408FFEFB474D94AE381DBDDCA1802">
    <w:name w:val="298B408FFEFB474D94AE381DBDDCA1802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F141483B11404D73AF304FDC4C7D28FA2">
    <w:name w:val="F141483B11404D73AF304FDC4C7D28FA2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158632D870444502A8575566E5667CD82">
    <w:name w:val="158632D870444502A8575566E5667CD82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AD0283467DC4721A0F8DFC73BE1290D2">
    <w:name w:val="8AD0283467DC4721A0F8DFC73BE1290D2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F4914B268014DE28D0F12D3C81A2A862">
    <w:name w:val="EF4914B268014DE28D0F12D3C81A2A862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CCE1808F1CDD4597BE0E5DB730EA7ED72">
    <w:name w:val="CCE1808F1CDD4597BE0E5DB730EA7ED72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006B10DA92C24EF6A8F8FD5A71801C7C2">
    <w:name w:val="006B10DA92C24EF6A8F8FD5A71801C7C2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ECACDD57B384D23970023C2F943BED72">
    <w:name w:val="8ECACDD57B384D23970023C2F943BED72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AFE09C9875A472A96D97C06089E53C92">
    <w:name w:val="AAFE09C9875A472A96D97C06089E53C92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A45149AECDB4124873F713A29FF70342">
    <w:name w:val="7A45149AECDB4124873F713A29FF70342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96D9E529EF8478D922C1796657A4E342">
    <w:name w:val="696D9E529EF8478D922C1796657A4E342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8FB0F3F50E14819BFD634015B12BE6C2">
    <w:name w:val="68FB0F3F50E14819BFD634015B12BE6C2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B64698C1F6EE49449F2B23346B70B9D81">
    <w:name w:val="B64698C1F6EE49449F2B23346B70B9D81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B64698C1F6EE49449F2B23346B70B9D82">
    <w:name w:val="B64698C1F6EE49449F2B23346B70B9D82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31BE356D475246A59472CD448D70D3B4">
    <w:name w:val="31BE356D475246A59472CD448D70D3B4"/>
    <w:rsid w:val="00A031E8"/>
  </w:style>
  <w:style w:type="paragraph" w:customStyle="1" w:styleId="5A72F05517DB4ED08F246ED2F5D4E7E0">
    <w:name w:val="5A72F05517DB4ED08F246ED2F5D4E7E0"/>
    <w:rsid w:val="00A031E8"/>
  </w:style>
  <w:style w:type="paragraph" w:customStyle="1" w:styleId="530D15D8FEB0485BA03DC46A37D1940A">
    <w:name w:val="530D15D8FEB0485BA03DC46A37D1940A"/>
    <w:rsid w:val="00A031E8"/>
  </w:style>
  <w:style w:type="paragraph" w:customStyle="1" w:styleId="A20328F10769414BA0AA7958338427D2">
    <w:name w:val="A20328F10769414BA0AA7958338427D2"/>
    <w:rsid w:val="00A031E8"/>
  </w:style>
  <w:style w:type="paragraph" w:customStyle="1" w:styleId="1C36771384284E32B6FD045E55D3630E">
    <w:name w:val="1C36771384284E32B6FD045E55D3630E"/>
    <w:rsid w:val="00A031E8"/>
  </w:style>
  <w:style w:type="paragraph" w:customStyle="1" w:styleId="FE2A5429C1C54ACBBD33884CD432DDE5">
    <w:name w:val="FE2A5429C1C54ACBBD33884CD432DDE5"/>
    <w:rsid w:val="00A031E8"/>
  </w:style>
  <w:style w:type="paragraph" w:customStyle="1" w:styleId="85F2F7827B4747309F5602F7529E1644">
    <w:name w:val="85F2F7827B4747309F5602F7529E1644"/>
    <w:rsid w:val="00A031E8"/>
  </w:style>
  <w:style w:type="paragraph" w:customStyle="1" w:styleId="3450569CC1B249A4A2FAF8DADFC13EF1">
    <w:name w:val="3450569CC1B249A4A2FAF8DADFC13EF1"/>
    <w:rsid w:val="00A031E8"/>
  </w:style>
  <w:style w:type="paragraph" w:customStyle="1" w:styleId="DE8F79759137441D9E96BE059FC00C40">
    <w:name w:val="DE8F79759137441D9E96BE059FC00C40"/>
    <w:rsid w:val="00A031E8"/>
  </w:style>
  <w:style w:type="paragraph" w:customStyle="1" w:styleId="C3FB4931CAAD41519DE178F036671779">
    <w:name w:val="C3FB4931CAAD41519DE178F036671779"/>
    <w:rsid w:val="00A031E8"/>
  </w:style>
  <w:style w:type="paragraph" w:customStyle="1" w:styleId="B682E9978F4E4D078D5759CADBB4BC4C">
    <w:name w:val="B682E9978F4E4D078D5759CADBB4BC4C"/>
    <w:rsid w:val="00A031E8"/>
  </w:style>
  <w:style w:type="paragraph" w:customStyle="1" w:styleId="070E06C5F24A4713BA05AAF5ED1BEE30">
    <w:name w:val="070E06C5F24A4713BA05AAF5ED1BEE30"/>
    <w:rsid w:val="00A031E8"/>
  </w:style>
  <w:style w:type="paragraph" w:customStyle="1" w:styleId="7D454A2D7F204CE4A218E17D0BD3A49F">
    <w:name w:val="7D454A2D7F204CE4A218E17D0BD3A49F"/>
    <w:rsid w:val="00A031E8"/>
  </w:style>
  <w:style w:type="paragraph" w:customStyle="1" w:styleId="4E8C79E1606F4F5A850016521842823F">
    <w:name w:val="4E8C79E1606F4F5A850016521842823F"/>
    <w:rsid w:val="00A031E8"/>
  </w:style>
  <w:style w:type="paragraph" w:customStyle="1" w:styleId="F48FC1F6AD12429CAD9151D28DD612A3">
    <w:name w:val="F48FC1F6AD12429CAD9151D28DD612A3"/>
    <w:rsid w:val="00A031E8"/>
  </w:style>
  <w:style w:type="paragraph" w:customStyle="1" w:styleId="5E284F081A5A4BC29AB0C702788CE745">
    <w:name w:val="5E284F081A5A4BC29AB0C702788CE745"/>
    <w:rsid w:val="00A031E8"/>
  </w:style>
  <w:style w:type="paragraph" w:customStyle="1" w:styleId="CC9FCD7AD50546BFAB2BB74ACFCBF174">
    <w:name w:val="CC9FCD7AD50546BFAB2BB74ACFCBF174"/>
    <w:rsid w:val="00A031E8"/>
  </w:style>
  <w:style w:type="paragraph" w:customStyle="1" w:styleId="F6BECB47F220420EA94A851E8D8EE9C7">
    <w:name w:val="F6BECB47F220420EA94A851E8D8EE9C7"/>
    <w:rsid w:val="00A031E8"/>
  </w:style>
  <w:style w:type="paragraph" w:customStyle="1" w:styleId="B64698C1F6EE49449F2B23346B70B9D83">
    <w:name w:val="B64698C1F6EE49449F2B23346B70B9D83"/>
    <w:rsid w:val="00DE5BF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EC8E401B332427CAD5226DA6E39C91E1">
    <w:name w:val="6EC8E401B332427CAD5226DA6E39C91E1"/>
    <w:rsid w:val="00DE5BF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72676E80E44401580BB762AF852AEE31">
    <w:name w:val="672676E80E44401580BB762AF852AEE31"/>
    <w:rsid w:val="00DE5BF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5A72F05517DB4ED08F246ED2F5D4E7E01">
    <w:name w:val="5A72F05517DB4ED08F246ED2F5D4E7E01"/>
    <w:rsid w:val="00DE5BF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FB38D060443D465480111EDACE3280FE">
    <w:name w:val="FB38D060443D465480111EDACE3280FE"/>
    <w:rsid w:val="00DE5BF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D454A2D7F204CE4A218E17D0BD3A49F1">
    <w:name w:val="7D454A2D7F204CE4A218E17D0BD3A49F1"/>
    <w:rsid w:val="00DE5BF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4E8C79E1606F4F5A850016521842823F1">
    <w:name w:val="4E8C79E1606F4F5A850016521842823F1"/>
    <w:rsid w:val="00DE5BF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5F2F7827B4747309F5602F7529E16441">
    <w:name w:val="85F2F7827B4747309F5602F7529E16441"/>
    <w:rsid w:val="00DE5BF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3450569CC1B249A4A2FAF8DADFC13EF11">
    <w:name w:val="3450569CC1B249A4A2FAF8DADFC13EF11"/>
    <w:rsid w:val="00DE5BF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95D543CAD0DF449DBA4138B0ADCBD8EA">
    <w:name w:val="95D543CAD0DF449DBA4138B0ADCBD8EA"/>
    <w:rsid w:val="00DE5BF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0FA9EB1B64F483AB6E74AE3DE91F511">
    <w:name w:val="A0FA9EB1B64F483AB6E74AE3DE91F511"/>
    <w:rsid w:val="00DE5BF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157C2C87EA04E6BB394D6907E4197F9">
    <w:name w:val="6157C2C87EA04E6BB394D6907E4197F9"/>
    <w:rsid w:val="00DE5BF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CC9FCD7AD50546BFAB2BB74ACFCBF1741">
    <w:name w:val="CC9FCD7AD50546BFAB2BB74ACFCBF1741"/>
    <w:rsid w:val="00DE5BF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F6BECB47F220420EA94A851E8D8EE9C71">
    <w:name w:val="F6BECB47F220420EA94A851E8D8EE9C71"/>
    <w:rsid w:val="00DE5BF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86838AD1BFA47AAB743E689991572823">
    <w:name w:val="786838AD1BFA47AAB743E689991572823"/>
    <w:rsid w:val="00DE5BF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DBA130F48364757A380440597631E8A3">
    <w:name w:val="7DBA130F48364757A380440597631E8A3"/>
    <w:rsid w:val="00DE5BF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6DDB4728C3648458B1CA9514E31BFDE3">
    <w:name w:val="66DDB4728C3648458B1CA9514E31BFDE3"/>
    <w:rsid w:val="00DE5BF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93473C1F5214B988BA8238490AB6EF73">
    <w:name w:val="E93473C1F5214B988BA8238490AB6EF73"/>
    <w:rsid w:val="00DE5BF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71D5826B2AC4CC5BF6D7833DC3E149D3">
    <w:name w:val="A71D5826B2AC4CC5BF6D7833DC3E149D3"/>
    <w:rsid w:val="00DE5BF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C8770A027B1E43CE9734A07A12BDB7BA3">
    <w:name w:val="C8770A027B1E43CE9734A07A12BDB7BA3"/>
    <w:rsid w:val="00DE5BF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0934954FC6654B1885D91696F53E36CC3">
    <w:name w:val="0934954FC6654B1885D91696F53E36CC3"/>
    <w:rsid w:val="00DE5BF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5439E9C1319488A8076A57486CC852F3">
    <w:name w:val="A5439E9C1319488A8076A57486CC852F3"/>
    <w:rsid w:val="00DE5BF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09893C232F1C4ADEADB4A3D0625EAAA83">
    <w:name w:val="09893C232F1C4ADEADB4A3D0625EAAA83"/>
    <w:rsid w:val="00DE5BF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298B408FFEFB474D94AE381DBDDCA1803">
    <w:name w:val="298B408FFEFB474D94AE381DBDDCA1803"/>
    <w:rsid w:val="00DE5BF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F141483B11404D73AF304FDC4C7D28FA3">
    <w:name w:val="F141483B11404D73AF304FDC4C7D28FA3"/>
    <w:rsid w:val="00DE5BF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158632D870444502A8575566E5667CD83">
    <w:name w:val="158632D870444502A8575566E5667CD83"/>
    <w:rsid w:val="00DE5BF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AD0283467DC4721A0F8DFC73BE1290D3">
    <w:name w:val="8AD0283467DC4721A0F8DFC73BE1290D3"/>
    <w:rsid w:val="00DE5BF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F4914B268014DE28D0F12D3C81A2A863">
    <w:name w:val="EF4914B268014DE28D0F12D3C81A2A863"/>
    <w:rsid w:val="00DE5BF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CCE1808F1CDD4597BE0E5DB730EA7ED73">
    <w:name w:val="CCE1808F1CDD4597BE0E5DB730EA7ED73"/>
    <w:rsid w:val="00DE5BF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006B10DA92C24EF6A8F8FD5A71801C7C3">
    <w:name w:val="006B10DA92C24EF6A8F8FD5A71801C7C3"/>
    <w:rsid w:val="00DE5BF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ECACDD57B384D23970023C2F943BED73">
    <w:name w:val="8ECACDD57B384D23970023C2F943BED73"/>
    <w:rsid w:val="00DE5BF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AFE09C9875A472A96D97C06089E53C93">
    <w:name w:val="AAFE09C9875A472A96D97C06089E53C93"/>
    <w:rsid w:val="00DE5BF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A45149AECDB4124873F713A29FF70343">
    <w:name w:val="7A45149AECDB4124873F713A29FF70343"/>
    <w:rsid w:val="00DE5BF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96D9E529EF8478D922C1796657A4E343">
    <w:name w:val="696D9E529EF8478D922C1796657A4E343"/>
    <w:rsid w:val="00DE5BF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8FB0F3F50E14819BFD634015B12BE6C3">
    <w:name w:val="68FB0F3F50E14819BFD634015B12BE6C3"/>
    <w:rsid w:val="00DE5BF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9E82FB2A1F1846B68F12B28E7493E471">
    <w:name w:val="9E82FB2A1F1846B68F12B28E7493E471"/>
    <w:rsid w:val="00815498"/>
  </w:style>
  <w:style w:type="paragraph" w:customStyle="1" w:styleId="DB368C9EB5D34C8FA8C6C6C9FFBD6C8E">
    <w:name w:val="DB368C9EB5D34C8FA8C6C6C9FFBD6C8E"/>
    <w:rsid w:val="00815498"/>
  </w:style>
  <w:style w:type="paragraph" w:customStyle="1" w:styleId="53DA3F3CF1A34147902DDE3E77850DBB">
    <w:name w:val="53DA3F3CF1A34147902DDE3E77850DBB"/>
    <w:rsid w:val="00815498"/>
  </w:style>
  <w:style w:type="paragraph" w:customStyle="1" w:styleId="16D0E02FB91243F5829B62C3A976DC81">
    <w:name w:val="16D0E02FB91243F5829B62C3A976DC81"/>
    <w:rsid w:val="00815498"/>
  </w:style>
  <w:style w:type="paragraph" w:customStyle="1" w:styleId="B1C6C0F209B1449DB12F50EE144CF4E0">
    <w:name w:val="B1C6C0F209B1449DB12F50EE144CF4E0"/>
    <w:rsid w:val="00815498"/>
  </w:style>
  <w:style w:type="paragraph" w:customStyle="1" w:styleId="A0896E078F684150BE9ABD9FDA5C4867">
    <w:name w:val="A0896E078F684150BE9ABD9FDA5C4867"/>
    <w:rsid w:val="00815498"/>
  </w:style>
  <w:style w:type="paragraph" w:customStyle="1" w:styleId="132A8DE1D3DA4F3A8F912AC8E5BFBCFE">
    <w:name w:val="132A8DE1D3DA4F3A8F912AC8E5BFBCFE"/>
    <w:rsid w:val="00815498"/>
  </w:style>
  <w:style w:type="paragraph" w:customStyle="1" w:styleId="B64698C1F6EE49449F2B23346B70B9D84">
    <w:name w:val="B64698C1F6EE49449F2B23346B70B9D84"/>
    <w:rsid w:val="00DD7FED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EC8E401B332427CAD5226DA6E39C91E2">
    <w:name w:val="6EC8E401B332427CAD5226DA6E39C91E2"/>
    <w:rsid w:val="00DD7FED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72676E80E44401580BB762AF852AEE32">
    <w:name w:val="672676E80E44401580BB762AF852AEE32"/>
    <w:rsid w:val="00DD7FED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5A72F05517DB4ED08F246ED2F5D4E7E02">
    <w:name w:val="5A72F05517DB4ED08F246ED2F5D4E7E02"/>
    <w:rsid w:val="00DD7FED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D454A2D7F204CE4A218E17D0BD3A49F2">
    <w:name w:val="7D454A2D7F204CE4A218E17D0BD3A49F2"/>
    <w:rsid w:val="00DD7FED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5F2F7827B4747309F5602F7529E16442">
    <w:name w:val="85F2F7827B4747309F5602F7529E16442"/>
    <w:rsid w:val="00DD7FED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3450569CC1B249A4A2FAF8DADFC13EF12">
    <w:name w:val="3450569CC1B249A4A2FAF8DADFC13EF12"/>
    <w:rsid w:val="00DD7FED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95D543CAD0DF449DBA4138B0ADCBD8EA1">
    <w:name w:val="95D543CAD0DF449DBA4138B0ADCBD8EA1"/>
    <w:rsid w:val="00DD7FED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0FA9EB1B64F483AB6E74AE3DE91F5111">
    <w:name w:val="A0FA9EB1B64F483AB6E74AE3DE91F5111"/>
    <w:rsid w:val="00DD7FED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157C2C87EA04E6BB394D6907E4197F91">
    <w:name w:val="6157C2C87EA04E6BB394D6907E4197F91"/>
    <w:rsid w:val="00DD7FED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0896E078F684150BE9ABD9FDA5C48671">
    <w:name w:val="A0896E078F684150BE9ABD9FDA5C48671"/>
    <w:rsid w:val="00DD7FED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132A8DE1D3DA4F3A8F912AC8E5BFBCFE1">
    <w:name w:val="132A8DE1D3DA4F3A8F912AC8E5BFBCFE1"/>
    <w:rsid w:val="00DD7FED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B0BC0D5B69924D70A3CBAD06AB0831F0">
    <w:name w:val="B0BC0D5B69924D70A3CBAD06AB0831F0"/>
    <w:rsid w:val="00DD7FED"/>
  </w:style>
  <w:style w:type="paragraph" w:customStyle="1" w:styleId="73EEF3718B104C8C9FE55A4B0D00EF1A">
    <w:name w:val="73EEF3718B104C8C9FE55A4B0D00EF1A"/>
    <w:rsid w:val="00833B59"/>
  </w:style>
  <w:style w:type="paragraph" w:customStyle="1" w:styleId="F86496ADBB9E401FAE0B2F9F6AB831ED">
    <w:name w:val="F86496ADBB9E401FAE0B2F9F6AB831ED"/>
    <w:rsid w:val="00833B59"/>
  </w:style>
  <w:style w:type="paragraph" w:customStyle="1" w:styleId="1CB8881BA2AE4A73BCB65A790FEC5E1D">
    <w:name w:val="1CB8881BA2AE4A73BCB65A790FEC5E1D"/>
    <w:rsid w:val="00833B59"/>
  </w:style>
  <w:style w:type="paragraph" w:customStyle="1" w:styleId="684F3100259A4A8F832548D0A6FC3456">
    <w:name w:val="684F3100259A4A8F832548D0A6FC3456"/>
    <w:rsid w:val="00833B59"/>
  </w:style>
  <w:style w:type="paragraph" w:customStyle="1" w:styleId="D8DA514AE99C4707B514C24DBEBDA177">
    <w:name w:val="D8DA514AE99C4707B514C24DBEBDA177"/>
    <w:rsid w:val="00833B59"/>
  </w:style>
  <w:style w:type="paragraph" w:customStyle="1" w:styleId="85B47570CFE54333B532EB8648B8A057">
    <w:name w:val="85B47570CFE54333B532EB8648B8A057"/>
    <w:rsid w:val="00833B59"/>
  </w:style>
  <w:style w:type="paragraph" w:customStyle="1" w:styleId="F88FBE34563E469C87A98B1848574BE0">
    <w:name w:val="F88FBE34563E469C87A98B1848574BE0"/>
    <w:rsid w:val="00064980"/>
  </w:style>
  <w:style w:type="paragraph" w:customStyle="1" w:styleId="B0B0B20150F444C58FBDC0844F617D8F">
    <w:name w:val="B0B0B20150F444C58FBDC0844F617D8F"/>
    <w:rsid w:val="00064980"/>
  </w:style>
  <w:style w:type="paragraph" w:customStyle="1" w:styleId="BE0D183DDCC54D9E84589B472D2AB4C8">
    <w:name w:val="BE0D183DDCC54D9E84589B472D2AB4C8"/>
    <w:rsid w:val="00064980"/>
  </w:style>
  <w:style w:type="paragraph" w:customStyle="1" w:styleId="65C57D46801245A881FACC1C90D3B851">
    <w:name w:val="65C57D46801245A881FACC1C90D3B851"/>
    <w:rsid w:val="00064980"/>
  </w:style>
  <w:style w:type="paragraph" w:customStyle="1" w:styleId="6B6A3D1CD2B04A8088237FFD16691246">
    <w:name w:val="6B6A3D1CD2B04A8088237FFD16691246"/>
    <w:rsid w:val="00064980"/>
  </w:style>
  <w:style w:type="paragraph" w:customStyle="1" w:styleId="3721E6314F0E47C6BC7EC7C9A826CF5E">
    <w:name w:val="3721E6314F0E47C6BC7EC7C9A826CF5E"/>
    <w:rsid w:val="00064980"/>
  </w:style>
  <w:style w:type="paragraph" w:customStyle="1" w:styleId="E25702B257BC46E6B17A60EE3CA78E08">
    <w:name w:val="E25702B257BC46E6B17A60EE3CA78E08"/>
    <w:rsid w:val="00064980"/>
  </w:style>
  <w:style w:type="paragraph" w:customStyle="1" w:styleId="67436BE2564D416280D32132C3056E78">
    <w:name w:val="67436BE2564D416280D32132C3056E78"/>
    <w:rsid w:val="00064980"/>
  </w:style>
  <w:style w:type="paragraph" w:customStyle="1" w:styleId="DA2478F2B06E4AD298AFC3B8C6A1D961">
    <w:name w:val="DA2478F2B06E4AD298AFC3B8C6A1D961"/>
    <w:rsid w:val="00064980"/>
  </w:style>
  <w:style w:type="paragraph" w:customStyle="1" w:styleId="5A3C51A2FC2A4AC7BB1AAF6655F1E292">
    <w:name w:val="5A3C51A2FC2A4AC7BB1AAF6655F1E292"/>
    <w:rsid w:val="00064980"/>
  </w:style>
  <w:style w:type="paragraph" w:customStyle="1" w:styleId="B252B5819A1346098396E5B9D3408F49">
    <w:name w:val="B252B5819A1346098396E5B9D3408F49"/>
    <w:rsid w:val="00064980"/>
  </w:style>
  <w:style w:type="paragraph" w:customStyle="1" w:styleId="A3C9A270AFF64F1EA796AC7195DAD65E">
    <w:name w:val="A3C9A270AFF64F1EA796AC7195DAD65E"/>
    <w:rsid w:val="00064980"/>
  </w:style>
  <w:style w:type="paragraph" w:customStyle="1" w:styleId="6B5B93D34DDD407A8176C60F345DECDF">
    <w:name w:val="6B5B93D34DDD407A8176C60F345DECDF"/>
    <w:rsid w:val="00064980"/>
  </w:style>
  <w:style w:type="paragraph" w:customStyle="1" w:styleId="E58670930AC24D2C87D71CC97E0EF362">
    <w:name w:val="E58670930AC24D2C87D71CC97E0EF362"/>
    <w:rsid w:val="00064980"/>
  </w:style>
  <w:style w:type="paragraph" w:customStyle="1" w:styleId="CC964A73A8B14FDC9979E045AA37B966">
    <w:name w:val="CC964A73A8B14FDC9979E045AA37B966"/>
    <w:rsid w:val="0006498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Formulario de voluntariado.dotx</Template>
  <TotalTime>0</TotalTime>
  <Pages>2</Pages>
  <Words>284</Words>
  <Characters>1564</Characters>
  <Application>Microsoft Office Word</Application>
  <DocSecurity>0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2022-10-24T08:25:00Z</dcterms:created>
  <dcterms:modified xsi:type="dcterms:W3CDTF">2022-11-04T09:15:00Z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